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79B" w:rsidRPr="00BC1570" w:rsidRDefault="00815A70" w:rsidP="00F10D1F">
      <w:pPr>
        <w:pStyle w:val="Ttulo2"/>
        <w:jc w:val="center"/>
        <w:rPr>
          <w:u w:val="single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0" locked="0" layoutInCell="1" allowOverlap="1" wp14:anchorId="23E8A4BC" wp14:editId="2F047592">
            <wp:simplePos x="0" y="0"/>
            <wp:positionH relativeFrom="column">
              <wp:posOffset>4467224</wp:posOffset>
            </wp:positionH>
            <wp:positionV relativeFrom="paragraph">
              <wp:posOffset>-995045</wp:posOffset>
            </wp:positionV>
            <wp:extent cx="1209675" cy="10354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TAF BP 2560x1600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9" b="7628"/>
                    <a:stretch/>
                  </pic:blipFill>
                  <pic:spPr bwMode="auto">
                    <a:xfrm>
                      <a:off x="0" y="0"/>
                      <a:ext cx="1211311" cy="10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 wp14:anchorId="652C3E14" wp14:editId="6D567189">
            <wp:simplePos x="0" y="0"/>
            <wp:positionH relativeFrom="margin">
              <wp:posOffset>-369570</wp:posOffset>
            </wp:positionH>
            <wp:positionV relativeFrom="margin">
              <wp:posOffset>-880745</wp:posOffset>
            </wp:positionV>
            <wp:extent cx="892810" cy="584835"/>
            <wp:effectExtent l="0" t="0" r="2540" b="5715"/>
            <wp:wrapSquare wrapText="bothSides"/>
            <wp:docPr id="21" name="Imagem 2" descr="UFPR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UFPR2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0" locked="0" layoutInCell="1" allowOverlap="0" wp14:anchorId="284E80AB" wp14:editId="66AAE92D">
            <wp:simplePos x="0" y="0"/>
            <wp:positionH relativeFrom="column">
              <wp:posOffset>581025</wp:posOffset>
            </wp:positionH>
            <wp:positionV relativeFrom="page">
              <wp:posOffset>822960</wp:posOffset>
            </wp:positionV>
            <wp:extent cx="982980" cy="492125"/>
            <wp:effectExtent l="0" t="0" r="7620" b="3175"/>
            <wp:wrapSquare wrapText="bothSides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5C04102" wp14:editId="7B8AC583">
                <wp:simplePos x="0" y="0"/>
                <wp:positionH relativeFrom="page">
                  <wp:posOffset>2038350</wp:posOffset>
                </wp:positionH>
                <wp:positionV relativeFrom="page">
                  <wp:posOffset>381001</wp:posOffset>
                </wp:positionV>
                <wp:extent cx="3447415" cy="933450"/>
                <wp:effectExtent l="0" t="0" r="0" b="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79B" w:rsidRPr="00AA36FA" w:rsidRDefault="00B214B3" w:rsidP="00F379AF">
                            <w:pPr>
                              <w:jc w:val="center"/>
                              <w:rPr>
                                <w:b/>
                                <w:sz w:val="22"/>
                                <w:szCs w:val="28"/>
                                <w:lang w:val="pt-BR"/>
                              </w:rPr>
                            </w:pPr>
                            <w:r w:rsidRPr="00AA36FA">
                              <w:rPr>
                                <w:b/>
                                <w:sz w:val="22"/>
                                <w:szCs w:val="28"/>
                                <w:lang w:val="pt-BR"/>
                              </w:rPr>
                              <w:t>MINISTÉRIO DA EDUCAÇÃO</w:t>
                            </w:r>
                          </w:p>
                          <w:p w:rsidR="00D2479B" w:rsidRPr="00AA36FA" w:rsidRDefault="00D2479B" w:rsidP="00F379AF">
                            <w:pPr>
                              <w:jc w:val="center"/>
                              <w:rPr>
                                <w:b/>
                                <w:sz w:val="22"/>
                                <w:szCs w:val="28"/>
                                <w:lang w:val="pt-BR"/>
                              </w:rPr>
                            </w:pPr>
                            <w:r w:rsidRPr="00AA36FA">
                              <w:rPr>
                                <w:sz w:val="22"/>
                                <w:szCs w:val="28"/>
                                <w:lang w:val="pt-BR"/>
                              </w:rPr>
                              <w:t>UNIVERSIDADE FEDERAL DO PARANÁ</w:t>
                            </w:r>
                          </w:p>
                          <w:p w:rsidR="00D2479B" w:rsidRPr="00AA36FA" w:rsidRDefault="00D2479B" w:rsidP="00F379AF">
                            <w:pPr>
                              <w:jc w:val="center"/>
                              <w:rPr>
                                <w:b/>
                                <w:sz w:val="22"/>
                                <w:szCs w:val="28"/>
                                <w:lang w:val="pt-BR"/>
                              </w:rPr>
                            </w:pPr>
                            <w:r w:rsidRPr="00AA36FA">
                              <w:rPr>
                                <w:sz w:val="22"/>
                                <w:szCs w:val="28"/>
                                <w:lang w:val="pt-BR"/>
                              </w:rPr>
                              <w:t>Setor de Ciências Biológicas</w:t>
                            </w:r>
                          </w:p>
                          <w:p w:rsidR="00D2479B" w:rsidRPr="00DC1329" w:rsidRDefault="00815A70" w:rsidP="00F379AF">
                            <w:pPr>
                              <w:jc w:val="center"/>
                              <w:rPr>
                                <w:b/>
                                <w:color w:val="808080"/>
                                <w:sz w:val="26"/>
                                <w:szCs w:val="26"/>
                                <w:lang w:val="pt-BR"/>
                              </w:rPr>
                            </w:pPr>
                            <w:r>
                              <w:rPr>
                                <w:sz w:val="22"/>
                                <w:szCs w:val="26"/>
                                <w:lang w:val="pt-BR"/>
                              </w:rPr>
                              <w:t>Centro de Tecnologias Avançadas em Fluorescência</w:t>
                            </w:r>
                          </w:p>
                          <w:p w:rsidR="00802677" w:rsidRDefault="008026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0410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60.5pt;margin-top:30pt;width:271.45pt;height:73.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ll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" filled="f" stroked="f">
                <v:textbox>
                  <w:txbxContent>
                    <w:p w:rsidR="00D2479B" w:rsidRPr="00AA36FA" w:rsidRDefault="00B214B3" w:rsidP="00F379AF">
                      <w:pPr>
                        <w:jc w:val="center"/>
                        <w:rPr>
                          <w:b/>
                          <w:sz w:val="22"/>
                          <w:szCs w:val="28"/>
                          <w:lang w:val="pt-BR"/>
                        </w:rPr>
                      </w:pPr>
                      <w:r w:rsidRPr="00AA36FA">
                        <w:rPr>
                          <w:b/>
                          <w:sz w:val="22"/>
                          <w:szCs w:val="28"/>
                          <w:lang w:val="pt-BR"/>
                        </w:rPr>
                        <w:t>MINISTÉRIO DA EDUCAÇÃO</w:t>
                      </w:r>
                    </w:p>
                    <w:p w:rsidR="00D2479B" w:rsidRPr="00AA36FA" w:rsidRDefault="00D2479B" w:rsidP="00F379AF">
                      <w:pPr>
                        <w:jc w:val="center"/>
                        <w:rPr>
                          <w:b/>
                          <w:sz w:val="22"/>
                          <w:szCs w:val="28"/>
                          <w:lang w:val="pt-BR"/>
                        </w:rPr>
                      </w:pPr>
                      <w:r w:rsidRPr="00AA36FA">
                        <w:rPr>
                          <w:sz w:val="22"/>
                          <w:szCs w:val="28"/>
                          <w:lang w:val="pt-BR"/>
                        </w:rPr>
                        <w:t>UNIVERSIDADE FEDERAL DO PARANÁ</w:t>
                      </w:r>
                    </w:p>
                    <w:p w:rsidR="00D2479B" w:rsidRPr="00AA36FA" w:rsidRDefault="00D2479B" w:rsidP="00F379AF">
                      <w:pPr>
                        <w:jc w:val="center"/>
                        <w:rPr>
                          <w:b/>
                          <w:sz w:val="22"/>
                          <w:szCs w:val="28"/>
                          <w:lang w:val="pt-BR"/>
                        </w:rPr>
                      </w:pPr>
                      <w:r w:rsidRPr="00AA36FA">
                        <w:rPr>
                          <w:sz w:val="22"/>
                          <w:szCs w:val="28"/>
                          <w:lang w:val="pt-BR"/>
                        </w:rPr>
                        <w:t>Setor de Ciências Biológicas</w:t>
                      </w:r>
                    </w:p>
                    <w:p w:rsidR="00D2479B" w:rsidRPr="00DC1329" w:rsidRDefault="00815A70" w:rsidP="00F379AF">
                      <w:pPr>
                        <w:jc w:val="center"/>
                        <w:rPr>
                          <w:b/>
                          <w:color w:val="808080"/>
                          <w:sz w:val="26"/>
                          <w:szCs w:val="26"/>
                          <w:lang w:val="pt-BR"/>
                        </w:rPr>
                      </w:pPr>
                      <w:r>
                        <w:rPr>
                          <w:sz w:val="22"/>
                          <w:szCs w:val="26"/>
                          <w:lang w:val="pt-BR"/>
                        </w:rPr>
                        <w:t>Centro de Tecnologias Avançadas em Fluorescência</w:t>
                      </w:r>
                    </w:p>
                    <w:p w:rsidR="00802677" w:rsidRDefault="00802677"/>
                  </w:txbxContent>
                </v:textbox>
                <w10:wrap anchorx="page" anchory="page"/>
              </v:shape>
            </w:pict>
          </mc:Fallback>
        </mc:AlternateContent>
      </w:r>
      <w:r w:rsidR="00662AFD"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15C81FFD" wp14:editId="397FE7E1">
                <wp:simplePos x="0" y="0"/>
                <wp:positionH relativeFrom="column">
                  <wp:posOffset>4157345</wp:posOffset>
                </wp:positionH>
                <wp:positionV relativeFrom="paragraph">
                  <wp:posOffset>43180</wp:posOffset>
                </wp:positionV>
                <wp:extent cx="1821180" cy="239395"/>
                <wp:effectExtent l="10160" t="9525" r="6985" b="825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6FA" w:rsidRDefault="00AA36FA">
                            <w:r>
                              <w:t>DATA: _____/_____/_____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C81FFD" id="Caixa de Texto 2" o:spid="_x0000_s1027" type="#_x0000_t202" style="position:absolute;left:0;text-align:left;margin-left:327.35pt;margin-top:3.4pt;width:143.4pt;height:18.85pt;z-index:25166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">
                <v:textbox style="mso-fit-shape-to-text:t">
                  <w:txbxContent>
                    <w:p w:rsidR="00AA36FA" w:rsidRDefault="00AA36FA">
                      <w:r>
                        <w:t>DATA: _____/_____/_____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479B">
        <w:rPr>
          <w:u w:val="single"/>
          <w:lang w:val="pt-BR"/>
        </w:rPr>
        <w:t xml:space="preserve">    </w:t>
      </w:r>
    </w:p>
    <w:p w:rsidR="00D2479B" w:rsidRPr="00EE2953" w:rsidRDefault="00D2479B">
      <w:pPr>
        <w:pStyle w:val="Ttulo2"/>
        <w:rPr>
          <w:lang w:val="pt-BR"/>
        </w:rPr>
      </w:pPr>
      <w:r>
        <w:rPr>
          <w:lang w:val="pt-BR"/>
        </w:rPr>
        <w:t>Formulário de Solicitação de Serviço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4"/>
        <w:gridCol w:w="1275"/>
        <w:gridCol w:w="1559"/>
        <w:gridCol w:w="851"/>
        <w:gridCol w:w="709"/>
        <w:gridCol w:w="992"/>
        <w:gridCol w:w="50"/>
        <w:gridCol w:w="3468"/>
      </w:tblGrid>
      <w:tr w:rsidR="00D2479B" w:rsidRPr="00F20609" w:rsidTr="00C904B0">
        <w:trPr>
          <w:trHeight w:val="288"/>
          <w:jc w:val="center"/>
        </w:trPr>
        <w:tc>
          <w:tcPr>
            <w:tcW w:w="9918" w:type="dxa"/>
            <w:gridSpan w:val="8"/>
            <w:shd w:val="clear" w:color="auto" w:fill="000000"/>
            <w:vAlign w:val="center"/>
          </w:tcPr>
          <w:p w:rsidR="00D2479B" w:rsidRPr="006571AE" w:rsidRDefault="00D2479B" w:rsidP="000A1B5C">
            <w:pPr>
              <w:pStyle w:val="Ttulo3"/>
              <w:rPr>
                <w:lang w:val="pt-BR"/>
              </w:rPr>
            </w:pPr>
            <w:r w:rsidRPr="006571AE">
              <w:rPr>
                <w:lang w:val="pt-BR"/>
              </w:rPr>
              <w:t>Informações Gerais do Solicitante</w:t>
            </w:r>
          </w:p>
        </w:tc>
      </w:tr>
      <w:tr w:rsidR="00C904B0" w:rsidRPr="00C904B0" w:rsidTr="008C3301">
        <w:trPr>
          <w:trHeight w:val="437"/>
          <w:jc w:val="center"/>
        </w:trPr>
        <w:tc>
          <w:tcPr>
            <w:tcW w:w="9918" w:type="dxa"/>
            <w:gridSpan w:val="8"/>
            <w:vAlign w:val="center"/>
          </w:tcPr>
          <w:p w:rsidR="00C904B0" w:rsidRPr="006571AE" w:rsidRDefault="00C904B0" w:rsidP="00342268">
            <w:pPr>
              <w:pStyle w:val="Corpodetexto"/>
              <w:rPr>
                <w:lang w:val="pt-BR"/>
              </w:rPr>
            </w:pPr>
            <w:r>
              <w:rPr>
                <w:lang w:val="pt-BR"/>
              </w:rPr>
              <w:t>Solicitante</w:t>
            </w:r>
            <w:r w:rsidRPr="006571AE">
              <w:rPr>
                <w:lang w:val="pt-BR"/>
              </w:rPr>
              <w:t>:</w:t>
            </w:r>
            <w:r>
              <w:rPr>
                <w:lang w:val="pt-BR"/>
              </w:rPr>
              <w:t xml:space="preserve"> </w:t>
            </w:r>
          </w:p>
        </w:tc>
      </w:tr>
      <w:tr w:rsidR="00C904B0" w:rsidRPr="00EE2953" w:rsidTr="008C3301">
        <w:trPr>
          <w:trHeight w:val="398"/>
          <w:jc w:val="center"/>
        </w:trPr>
        <w:tc>
          <w:tcPr>
            <w:tcW w:w="6450" w:type="dxa"/>
            <w:gridSpan w:val="7"/>
            <w:vAlign w:val="center"/>
          </w:tcPr>
          <w:p w:rsidR="00C904B0" w:rsidRPr="006571AE" w:rsidRDefault="00C904B0" w:rsidP="00C904B0">
            <w:pPr>
              <w:rPr>
                <w:lang w:val="pt-BR"/>
              </w:rPr>
            </w:pPr>
            <w:r>
              <w:rPr>
                <w:lang w:val="pt-BR"/>
              </w:rPr>
              <w:t>Telefone:</w:t>
            </w:r>
          </w:p>
        </w:tc>
        <w:tc>
          <w:tcPr>
            <w:tcW w:w="3468" w:type="dxa"/>
            <w:vAlign w:val="center"/>
          </w:tcPr>
          <w:p w:rsidR="00C904B0" w:rsidRPr="006571AE" w:rsidRDefault="00342268" w:rsidP="00C904B0">
            <w:pPr>
              <w:rPr>
                <w:lang w:val="pt-BR"/>
              </w:rPr>
            </w:pPr>
            <w:r>
              <w:rPr>
                <w:lang w:val="pt-BR"/>
              </w:rPr>
              <w:t>Ramal</w:t>
            </w:r>
            <w:r w:rsidRPr="006571AE">
              <w:rPr>
                <w:lang w:val="pt-BR"/>
              </w:rPr>
              <w:t>:</w:t>
            </w:r>
          </w:p>
        </w:tc>
      </w:tr>
      <w:tr w:rsidR="00342268" w:rsidRPr="00EE2953" w:rsidTr="004739F3">
        <w:trPr>
          <w:trHeight w:val="398"/>
          <w:jc w:val="center"/>
        </w:trPr>
        <w:tc>
          <w:tcPr>
            <w:tcW w:w="9918" w:type="dxa"/>
            <w:gridSpan w:val="8"/>
            <w:vAlign w:val="center"/>
          </w:tcPr>
          <w:p w:rsidR="00342268" w:rsidRDefault="00B777C8" w:rsidP="00C904B0">
            <w:pPr>
              <w:rPr>
                <w:lang w:val="pt-BR"/>
              </w:rPr>
            </w:pPr>
            <w:r>
              <w:rPr>
                <w:lang w:val="pt-BR"/>
              </w:rPr>
              <w:t>E-mail</w:t>
            </w:r>
            <w:r w:rsidR="00342268">
              <w:rPr>
                <w:lang w:val="pt-BR"/>
              </w:rPr>
              <w:t xml:space="preserve">: </w:t>
            </w:r>
          </w:p>
        </w:tc>
      </w:tr>
      <w:tr w:rsidR="00C904B0" w:rsidRPr="00EE2953" w:rsidTr="008C3301">
        <w:trPr>
          <w:trHeight w:val="409"/>
          <w:jc w:val="center"/>
        </w:trPr>
        <w:tc>
          <w:tcPr>
            <w:tcW w:w="4699" w:type="dxa"/>
            <w:gridSpan w:val="4"/>
            <w:vAlign w:val="center"/>
          </w:tcPr>
          <w:p w:rsidR="00C904B0" w:rsidRPr="006571AE" w:rsidRDefault="00C904B0" w:rsidP="00C904B0">
            <w:pPr>
              <w:rPr>
                <w:lang w:val="pt-BR"/>
              </w:rPr>
            </w:pPr>
            <w:r>
              <w:rPr>
                <w:lang w:val="pt-BR"/>
              </w:rPr>
              <w:t>Orientador</w:t>
            </w:r>
            <w:r w:rsidRPr="006571AE">
              <w:rPr>
                <w:lang w:val="pt-BR"/>
              </w:rPr>
              <w:t>:</w:t>
            </w:r>
          </w:p>
        </w:tc>
        <w:tc>
          <w:tcPr>
            <w:tcW w:w="5219" w:type="dxa"/>
            <w:gridSpan w:val="4"/>
            <w:vAlign w:val="center"/>
          </w:tcPr>
          <w:p w:rsidR="00C904B0" w:rsidRPr="006571AE" w:rsidRDefault="00C904B0" w:rsidP="00C904B0">
            <w:pPr>
              <w:rPr>
                <w:lang w:val="pt-BR"/>
              </w:rPr>
            </w:pPr>
            <w:r w:rsidRPr="006571AE">
              <w:rPr>
                <w:lang w:val="pt-BR"/>
              </w:rPr>
              <w:t>Departamento/Unidade:</w:t>
            </w:r>
          </w:p>
        </w:tc>
      </w:tr>
      <w:tr w:rsidR="00D2479B" w:rsidRPr="00EE2953" w:rsidTr="00E23DF9">
        <w:trPr>
          <w:trHeight w:val="407"/>
          <w:jc w:val="center"/>
        </w:trPr>
        <w:tc>
          <w:tcPr>
            <w:tcW w:w="1014" w:type="dxa"/>
            <w:vAlign w:val="center"/>
          </w:tcPr>
          <w:p w:rsidR="00D2479B" w:rsidRPr="006571AE" w:rsidRDefault="00D2479B" w:rsidP="00E23DF9">
            <w:pPr>
              <w:rPr>
                <w:lang w:val="pt-BR"/>
              </w:rPr>
            </w:pPr>
            <w:r w:rsidRPr="006571AE">
              <w:rPr>
                <w:lang w:val="pt-BR"/>
              </w:rPr>
              <w:t>Vínculo:</w:t>
            </w:r>
          </w:p>
        </w:tc>
        <w:tc>
          <w:tcPr>
            <w:tcW w:w="1275" w:type="dxa"/>
            <w:vAlign w:val="center"/>
          </w:tcPr>
          <w:p w:rsidR="00D2479B" w:rsidRPr="006571AE" w:rsidRDefault="0079794B" w:rsidP="00E23DF9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7AEF7AB3" wp14:editId="50432EAC">
                      <wp:extent cx="152400" cy="152400"/>
                      <wp:effectExtent l="0" t="0" r="0" b="0"/>
                      <wp:docPr id="1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112843" id="Rectangle 44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" filled="f">
                      <w10:anchorlock/>
                    </v:rect>
                  </w:pict>
                </mc:Fallback>
              </mc:AlternateContent>
            </w:r>
            <w:r w:rsidR="00E23DF9">
              <w:rPr>
                <w:lang w:val="pt-BR"/>
              </w:rPr>
              <w:t xml:space="preserve"> </w:t>
            </w:r>
            <w:r w:rsidR="00D2479B" w:rsidRPr="006571AE">
              <w:rPr>
                <w:lang w:val="pt-BR"/>
              </w:rPr>
              <w:t>Docente</w:t>
            </w:r>
          </w:p>
        </w:tc>
        <w:tc>
          <w:tcPr>
            <w:tcW w:w="1559" w:type="dxa"/>
            <w:vAlign w:val="center"/>
          </w:tcPr>
          <w:p w:rsidR="00D2479B" w:rsidRPr="006571AE" w:rsidRDefault="0079794B" w:rsidP="00E23DF9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3C6249E3" wp14:editId="21B9554B">
                      <wp:extent cx="152400" cy="152400"/>
                      <wp:effectExtent l="0" t="0" r="0" b="0"/>
                      <wp:docPr id="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21C705" id="Rectangle 43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" filled="f">
                      <w10:anchorlock/>
                    </v:rect>
                  </w:pict>
                </mc:Fallback>
              </mc:AlternateContent>
            </w:r>
            <w:r w:rsidR="00E23DF9">
              <w:rPr>
                <w:lang w:val="pt-BR"/>
              </w:rPr>
              <w:t xml:space="preserve"> </w:t>
            </w:r>
            <w:r w:rsidR="00D2479B" w:rsidRPr="006571AE">
              <w:rPr>
                <w:lang w:val="pt-BR"/>
              </w:rPr>
              <w:t>Doutorando</w:t>
            </w:r>
          </w:p>
        </w:tc>
        <w:tc>
          <w:tcPr>
            <w:tcW w:w="1560" w:type="dxa"/>
            <w:gridSpan w:val="2"/>
            <w:vAlign w:val="center"/>
          </w:tcPr>
          <w:p w:rsidR="00D2479B" w:rsidRPr="006571AE" w:rsidRDefault="0079794B" w:rsidP="00E23DF9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5E09F131" wp14:editId="3E76C190">
                      <wp:extent cx="152400" cy="152400"/>
                      <wp:effectExtent l="0" t="0" r="0" b="0"/>
                      <wp:docPr id="38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7EBA13" id="Rectangle 42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" filled="f">
                      <w10:anchorlock/>
                    </v:rect>
                  </w:pict>
                </mc:Fallback>
              </mc:AlternateContent>
            </w:r>
            <w:r w:rsidR="00E23DF9">
              <w:rPr>
                <w:lang w:val="pt-BR"/>
              </w:rPr>
              <w:t xml:space="preserve"> </w:t>
            </w:r>
            <w:r w:rsidR="00D2479B" w:rsidRPr="006571AE">
              <w:rPr>
                <w:lang w:val="pt-BR"/>
              </w:rPr>
              <w:t>Mestrando</w:t>
            </w:r>
          </w:p>
        </w:tc>
        <w:tc>
          <w:tcPr>
            <w:tcW w:w="992" w:type="dxa"/>
            <w:vAlign w:val="center"/>
          </w:tcPr>
          <w:p w:rsidR="00D2479B" w:rsidRPr="006571AE" w:rsidRDefault="0079794B" w:rsidP="00E23DF9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inline distT="0" distB="0" distL="0" distR="0" wp14:anchorId="6CEC8634" wp14:editId="48E57160">
                      <wp:extent cx="152400" cy="152400"/>
                      <wp:effectExtent l="0" t="0" r="0" b="0"/>
                      <wp:docPr id="37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107DA6" id="Rectangle 41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" filled="f">
                      <w10:anchorlock/>
                    </v:rect>
                  </w:pict>
                </mc:Fallback>
              </mc:AlternateContent>
            </w:r>
            <w:r w:rsidR="00E23DF9">
              <w:rPr>
                <w:lang w:val="pt-BR"/>
              </w:rPr>
              <w:t xml:space="preserve"> </w:t>
            </w:r>
            <w:r w:rsidR="00DC0676">
              <w:rPr>
                <w:lang w:val="pt-BR"/>
              </w:rPr>
              <w:t>IC</w:t>
            </w:r>
          </w:p>
        </w:tc>
        <w:tc>
          <w:tcPr>
            <w:tcW w:w="3518" w:type="dxa"/>
            <w:gridSpan w:val="2"/>
            <w:vAlign w:val="center"/>
          </w:tcPr>
          <w:p w:rsidR="00D2479B" w:rsidRPr="006571AE" w:rsidRDefault="0079794B" w:rsidP="00B777C8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36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FC7788" id="Rectangle 40" o:spid="_x0000_s1026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" filled="f">
                      <w10:anchorlock/>
                    </v:rect>
                  </w:pict>
                </mc:Fallback>
              </mc:AlternateContent>
            </w:r>
            <w:r w:rsidR="00E23DF9">
              <w:rPr>
                <w:lang w:val="pt-BR"/>
              </w:rPr>
              <w:t xml:space="preserve"> </w:t>
            </w:r>
            <w:r w:rsidR="00D2479B" w:rsidRPr="006571AE">
              <w:rPr>
                <w:lang w:val="pt-BR"/>
              </w:rPr>
              <w:t>Outros</w:t>
            </w:r>
            <w:r w:rsidR="00B777C8">
              <w:rPr>
                <w:lang w:val="pt-BR"/>
              </w:rPr>
              <w:t>:______________________</w:t>
            </w:r>
          </w:p>
        </w:tc>
      </w:tr>
    </w:tbl>
    <w:p w:rsidR="00D2479B" w:rsidRDefault="00D2479B" w:rsidP="004F3108">
      <w:pPr>
        <w:rPr>
          <w:lang w:val="pt-BR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1"/>
        <w:gridCol w:w="1465"/>
        <w:gridCol w:w="1350"/>
        <w:gridCol w:w="283"/>
        <w:gridCol w:w="1016"/>
        <w:gridCol w:w="283"/>
        <w:gridCol w:w="1134"/>
        <w:gridCol w:w="567"/>
        <w:gridCol w:w="709"/>
        <w:gridCol w:w="1250"/>
      </w:tblGrid>
      <w:tr w:rsidR="00D2479B" w:rsidRPr="004F3108" w:rsidTr="00BB2151">
        <w:trPr>
          <w:trHeight w:val="288"/>
          <w:jc w:val="center"/>
        </w:trPr>
        <w:tc>
          <w:tcPr>
            <w:tcW w:w="9918" w:type="dxa"/>
            <w:gridSpan w:val="10"/>
            <w:shd w:val="clear" w:color="auto" w:fill="000000"/>
            <w:vAlign w:val="center"/>
          </w:tcPr>
          <w:p w:rsidR="00D2479B" w:rsidRPr="004F3108" w:rsidRDefault="00D2479B" w:rsidP="00587CE0">
            <w:pPr>
              <w:pStyle w:val="Ttulo3"/>
              <w:rPr>
                <w:lang w:val="pt-BR"/>
              </w:rPr>
            </w:pPr>
            <w:r w:rsidRPr="004F3108">
              <w:rPr>
                <w:lang w:val="pt-BR"/>
              </w:rPr>
              <w:t xml:space="preserve">Informações </w:t>
            </w:r>
            <w:r>
              <w:rPr>
                <w:lang w:val="pt-BR"/>
              </w:rPr>
              <w:t>das Análises</w:t>
            </w:r>
          </w:p>
        </w:tc>
      </w:tr>
      <w:tr w:rsidR="00BB2151" w:rsidRPr="00AF5EF9" w:rsidTr="008C3301">
        <w:trPr>
          <w:trHeight w:val="419"/>
          <w:jc w:val="center"/>
        </w:trPr>
        <w:tc>
          <w:tcPr>
            <w:tcW w:w="9918" w:type="dxa"/>
            <w:gridSpan w:val="10"/>
            <w:vAlign w:val="center"/>
          </w:tcPr>
          <w:p w:rsidR="00BB2151" w:rsidRPr="004F3108" w:rsidRDefault="00BB2151" w:rsidP="00A65015">
            <w:pPr>
              <w:pStyle w:val="Corpodetexto"/>
              <w:rPr>
                <w:lang w:val="pt-BR"/>
              </w:rPr>
            </w:pPr>
            <w:r>
              <w:rPr>
                <w:lang w:val="pt-BR"/>
              </w:rPr>
              <w:t>Título do Projeto</w:t>
            </w:r>
            <w:r w:rsidRPr="004F3108">
              <w:rPr>
                <w:lang w:val="pt-BR"/>
              </w:rPr>
              <w:t>:</w:t>
            </w:r>
          </w:p>
          <w:p w:rsidR="00BB2151" w:rsidRPr="00B119FB" w:rsidRDefault="00BB2151" w:rsidP="004F3108">
            <w:pPr>
              <w:pStyle w:val="Corpodetexto"/>
              <w:jc w:val="right"/>
              <w:rPr>
                <w:color w:val="808080"/>
                <w:lang w:val="pt-BR"/>
              </w:rPr>
            </w:pPr>
            <w:r w:rsidRPr="00B119FB">
              <w:rPr>
                <w:color w:val="808080"/>
                <w:lang w:val="pt-BR"/>
              </w:rPr>
              <w:t>Monografia, dissertação, tese e etc.</w:t>
            </w:r>
          </w:p>
        </w:tc>
      </w:tr>
      <w:tr w:rsidR="00BB2151" w:rsidRPr="003B3742" w:rsidTr="00BB2151">
        <w:trPr>
          <w:trHeight w:val="586"/>
          <w:jc w:val="center"/>
        </w:trPr>
        <w:tc>
          <w:tcPr>
            <w:tcW w:w="9918" w:type="dxa"/>
            <w:gridSpan w:val="10"/>
          </w:tcPr>
          <w:p w:rsidR="00BB2151" w:rsidRDefault="00BB2151" w:rsidP="000B4776">
            <w:pPr>
              <w:pStyle w:val="Corpodetexto"/>
              <w:rPr>
                <w:lang w:val="pt-BR"/>
              </w:rPr>
            </w:pPr>
          </w:p>
          <w:p w:rsidR="00BB2151" w:rsidRPr="00BB2151" w:rsidRDefault="00BB2151" w:rsidP="00BB2151">
            <w:pPr>
              <w:pStyle w:val="Corpodetexto"/>
              <w:rPr>
                <w:lang w:val="pt-BR"/>
              </w:rPr>
            </w:pPr>
            <w:r>
              <w:rPr>
                <w:lang w:val="pt-BR"/>
              </w:rPr>
              <w:t>Material de Análise</w:t>
            </w:r>
            <w:r w:rsidRPr="004F3108">
              <w:rPr>
                <w:lang w:val="pt-BR"/>
              </w:rPr>
              <w:t>:</w:t>
            </w:r>
            <w:r>
              <w:rPr>
                <w:lang w:val="pt-BR"/>
              </w:rPr>
              <w:t xml:space="preserve"> </w:t>
            </w:r>
          </w:p>
        </w:tc>
      </w:tr>
      <w:tr w:rsidR="009E39F7" w:rsidRPr="00AF5EF9" w:rsidTr="000C1918">
        <w:trPr>
          <w:trHeight w:val="541"/>
          <w:jc w:val="center"/>
        </w:trPr>
        <w:tc>
          <w:tcPr>
            <w:tcW w:w="4959" w:type="dxa"/>
            <w:gridSpan w:val="4"/>
          </w:tcPr>
          <w:p w:rsidR="009E39F7" w:rsidRDefault="009E39F7" w:rsidP="00BB2151">
            <w:pPr>
              <w:pStyle w:val="Corpodetexto"/>
              <w:rPr>
                <w:lang w:val="pt-BR"/>
              </w:rPr>
            </w:pPr>
            <w:r>
              <w:rPr>
                <w:lang w:val="pt-BR"/>
              </w:rPr>
              <w:t>Número de amostras:</w:t>
            </w:r>
          </w:p>
          <w:p w:rsidR="009E39F7" w:rsidRDefault="009E39F7" w:rsidP="00BB2151">
            <w:pPr>
              <w:pStyle w:val="Corpodetexto"/>
              <w:rPr>
                <w:lang w:val="pt-BR"/>
              </w:rPr>
            </w:pPr>
          </w:p>
          <w:p w:rsidR="009E39F7" w:rsidRPr="00BB2151" w:rsidRDefault="009E39F7" w:rsidP="00BB2151">
            <w:pPr>
              <w:pStyle w:val="Corpodetexto"/>
              <w:rPr>
                <w:lang w:val="pt-BR"/>
              </w:rPr>
            </w:pPr>
          </w:p>
        </w:tc>
        <w:tc>
          <w:tcPr>
            <w:tcW w:w="4959" w:type="dxa"/>
            <w:gridSpan w:val="6"/>
          </w:tcPr>
          <w:p w:rsidR="009E39F7" w:rsidRPr="00BB2151" w:rsidRDefault="009E39F7" w:rsidP="00BB2151">
            <w:pPr>
              <w:pStyle w:val="Corpodetexto"/>
              <w:rPr>
                <w:lang w:val="pt-BR"/>
              </w:rPr>
            </w:pPr>
            <w:r>
              <w:rPr>
                <w:lang w:val="pt-BR"/>
              </w:rPr>
              <w:t>Números de dias previstos para o agendamento:</w:t>
            </w:r>
          </w:p>
        </w:tc>
      </w:tr>
      <w:tr w:rsidR="00C622A0" w:rsidRPr="004F3108" w:rsidTr="00E23DF9">
        <w:trPr>
          <w:trHeight w:val="333"/>
          <w:jc w:val="center"/>
        </w:trPr>
        <w:tc>
          <w:tcPr>
            <w:tcW w:w="1861" w:type="dxa"/>
            <w:vAlign w:val="center"/>
          </w:tcPr>
          <w:p w:rsidR="00C622A0" w:rsidRDefault="00C622A0" w:rsidP="00E735C2">
            <w:pPr>
              <w:rPr>
                <w:lang w:val="pt-BR"/>
              </w:rPr>
            </w:pPr>
            <w:r>
              <w:rPr>
                <w:lang w:val="pt-BR"/>
              </w:rPr>
              <w:t>Equipamento:</w:t>
            </w:r>
          </w:p>
        </w:tc>
        <w:tc>
          <w:tcPr>
            <w:tcW w:w="1465" w:type="dxa"/>
            <w:tcBorders>
              <w:bottom w:val="single" w:sz="4" w:space="0" w:color="auto"/>
              <w:right w:val="nil"/>
            </w:tcBorders>
          </w:tcPr>
          <w:p w:rsidR="00F10D1F" w:rsidRDefault="00D6079E" w:rsidP="00E23DF9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91ECDE" wp14:editId="3138CA9B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126365</wp:posOffset>
                      </wp:positionV>
                      <wp:extent cx="209550" cy="209550"/>
                      <wp:effectExtent l="0" t="0" r="1905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03869F" id="Rectangle 31" o:spid="_x0000_s1026" style="position:absolute;margin-left:27.35pt;margin-top:9.95pt;width:16.5pt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" fillcolor="white [3201]" strokecolor="black [3213]" strokeweight="1pt"/>
                  </w:pict>
                </mc:Fallback>
              </mc:AlternateContent>
            </w:r>
            <w:r w:rsidR="00AF5EF9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A207BA" wp14:editId="5A0F508C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64770</wp:posOffset>
                      </wp:positionV>
                      <wp:extent cx="942975" cy="638175"/>
                      <wp:effectExtent l="0" t="0" r="28575" b="28575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F5EF9" w:rsidRDefault="00AF5EF9" w:rsidP="00AF5EF9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AF5EF9" w:rsidRDefault="00AF5EF9" w:rsidP="00AF5EF9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AF5EF9" w:rsidRDefault="00832E02" w:rsidP="00832E02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lang w:val="pt-BR"/>
                                    </w:rPr>
                                    <w:t>Confocal</w:t>
                                  </w:r>
                                  <w:proofErr w:type="spellEnd"/>
                                  <w:r>
                                    <w:rPr>
                                      <w:lang w:val="pt-BR"/>
                                    </w:rPr>
                                    <w:t xml:space="preserve"> Nikon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3A207BA" id="Text Box 13" o:spid="_x0000_s1028" type="#_x0000_t202" style="position:absolute;left:0;text-align:left;margin-left:-.4pt;margin-top:5.1pt;width:74.25pt;height:50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" fillcolor="white [3201]" strokeweight=".5pt">
                      <v:textbox>
                        <w:txbxContent>
                          <w:p w:rsidR="00AF5EF9" w:rsidRDefault="00AF5EF9" w:rsidP="00AF5EF9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AF5EF9" w:rsidRDefault="00AF5EF9" w:rsidP="00AF5EF9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AF5EF9" w:rsidRDefault="00832E02" w:rsidP="00832E0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lang w:val="pt-BR"/>
                              </w:rPr>
                              <w:t>Confocal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Nikon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22A0" w:rsidRPr="004F3108" w:rsidRDefault="00AF5EF9" w:rsidP="00AF5EF9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0B1A20" wp14:editId="16F6482C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621665</wp:posOffset>
                      </wp:positionV>
                      <wp:extent cx="209550" cy="201930"/>
                      <wp:effectExtent l="0" t="0" r="19050" b="2667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19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0AF22" id="Rectangle 12" o:spid="_x0000_s1026" style="position:absolute;margin-left:27.35pt;margin-top:48.95pt;width:16.5pt;height:1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</w:tcPr>
          <w:p w:rsidR="00F10D1F" w:rsidRDefault="00D6079E" w:rsidP="00E23DF9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126365</wp:posOffset>
                      </wp:positionV>
                      <wp:extent cx="200025" cy="209550"/>
                      <wp:effectExtent l="0" t="0" r="28575" b="1905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81941B" id="Rectangle 32" o:spid="_x0000_s1026" style="position:absolute;margin-left:29.1pt;margin-top:9.95pt;width:15.75pt;height:16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" fillcolor="white [3201]" strokecolor="black [3213]" strokeweight="1pt"/>
                  </w:pict>
                </mc:Fallback>
              </mc:AlternateContent>
            </w:r>
            <w:r w:rsidR="00832E02" w:rsidRPr="00832E02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4BDC04" wp14:editId="71445D3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64770</wp:posOffset>
                      </wp:positionV>
                      <wp:extent cx="942975" cy="638175"/>
                      <wp:effectExtent l="0" t="0" r="28575" b="2857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6381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pt-BR"/>
                                    </w:rPr>
                                    <w:t>Scanner de lâminas</w:t>
                                  </w:r>
                                </w:p>
                                <w:p w:rsidR="00832E02" w:rsidRDefault="00832E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84BDC04" id="Text Box 15" o:spid="_x0000_s1029" type="#_x0000_t202" style="position:absolute;left:0;text-align:left;margin-left:.6pt;margin-top:5.1pt;width:74.25pt;height:5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" fillcolor="white [3201]" strokecolor="black [3213]" strokeweight="1pt">
                      <v:textbox>
                        <w:txbxContent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jc w:val="center"/>
                            </w:pPr>
                            <w:r>
                              <w:rPr>
                                <w:lang w:val="pt-BR"/>
                              </w:rPr>
                              <w:t>Scanner de lâminas</w:t>
                            </w:r>
                          </w:p>
                          <w:p w:rsidR="00832E02" w:rsidRDefault="00832E02"/>
                        </w:txbxContent>
                      </v:textbox>
                    </v:shape>
                  </w:pict>
                </mc:Fallback>
              </mc:AlternateContent>
            </w:r>
          </w:p>
          <w:p w:rsidR="00C622A0" w:rsidRDefault="00D6079E" w:rsidP="00E23DF9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B6EF67" wp14:editId="500B246C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626110</wp:posOffset>
                      </wp:positionV>
                      <wp:extent cx="209550" cy="201930"/>
                      <wp:effectExtent l="0" t="0" r="19050" b="2667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20193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13EAFC" id="Rectangle 29" o:spid="_x0000_s1026" style="position:absolute;margin-left:29.1pt;margin-top:49.3pt;width:16.5pt;height:15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" fillcolor="white [3201]" strokecolor="black [3213]" strokeweight="1pt"/>
                  </w:pict>
                </mc:Fallback>
              </mc:AlternateContent>
            </w:r>
            <w:r w:rsidR="00832E02" w:rsidRPr="00832E02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34E7BE" wp14:editId="28AB1E5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568960</wp:posOffset>
                      </wp:positionV>
                      <wp:extent cx="942975" cy="70485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704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2E02" w:rsidRDefault="00832E02"/>
                                <w:p w:rsidR="00832E02" w:rsidRDefault="00832E02"/>
                                <w:p w:rsidR="00832E02" w:rsidRDefault="00832E02"/>
                                <w:p w:rsidR="003D714F" w:rsidRDefault="003D714F" w:rsidP="003D714F">
                                  <w:pPr>
                                    <w:rPr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>___________</w:t>
                                  </w:r>
                                </w:p>
                                <w:p w:rsidR="003D714F" w:rsidRDefault="003D714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34E7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30" type="#_x0000_t202" style="position:absolute;left:0;text-align:left;margin-left:.6pt;margin-top:44.8pt;width:74.25pt;height:5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" fillcolor="white [3201]" strokecolor="black [3213]" strokeweight="1pt">
                      <v:textbox>
                        <w:txbxContent>
                          <w:p w:rsidR="00832E02" w:rsidRDefault="00832E02"/>
                          <w:p w:rsidR="00832E02" w:rsidRDefault="00832E02"/>
                          <w:p w:rsidR="00832E02" w:rsidRDefault="00832E02"/>
                          <w:p w:rsidR="003D714F" w:rsidRDefault="003D714F" w:rsidP="003D714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</w:t>
                            </w:r>
                          </w:p>
                          <w:p w:rsidR="003D714F" w:rsidRDefault="003D714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9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10D1F" w:rsidRDefault="00D6079E" w:rsidP="00E23DF9">
            <w:pPr>
              <w:jc w:val="center"/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AE7D85D" wp14:editId="0B644812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126365</wp:posOffset>
                      </wp:positionV>
                      <wp:extent cx="200025" cy="209550"/>
                      <wp:effectExtent l="0" t="0" r="28575" b="1905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837F8B" id="Rectangle 33" o:spid="_x0000_s1026" style="position:absolute;margin-left:36.6pt;margin-top:9.95pt;width:15.7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" fillcolor="white [3201]" strokecolor="black [3213]" strokeweight="1pt"/>
                  </w:pict>
                </mc:Fallback>
              </mc:AlternateContent>
            </w:r>
          </w:p>
          <w:p w:rsidR="00C622A0" w:rsidRDefault="00D6079E" w:rsidP="00E23DF9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626109</wp:posOffset>
                      </wp:positionV>
                      <wp:extent cx="200025" cy="219075"/>
                      <wp:effectExtent l="0" t="0" r="28575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381CB" id="Rectangle 34" o:spid="_x0000_s1026" style="position:absolute;margin-left:36.6pt;margin-top:49.3pt;width:15.75pt;height:17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</w:tcPr>
          <w:p w:rsidR="00F10D1F" w:rsidRDefault="00D6079E" w:rsidP="00E23DF9">
            <w:pPr>
              <w:jc w:val="center"/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9B24E0E" wp14:editId="58694C5F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126365</wp:posOffset>
                      </wp:positionV>
                      <wp:extent cx="219075" cy="209550"/>
                      <wp:effectExtent l="0" t="0" r="28575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4BAF7D" id="Rectangle 35" o:spid="_x0000_s1026" style="position:absolute;margin-left:45.15pt;margin-top:9.95pt;width:17.25pt;height:1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" fillcolor="white [3201]" strokecolor="black [3213]" strokeweight="1pt"/>
                  </w:pict>
                </mc:Fallback>
              </mc:AlternateContent>
            </w:r>
            <w:r w:rsidR="00832E02" w:rsidRPr="00832E02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9CFAA8C" wp14:editId="5ECEA5D5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64770</wp:posOffset>
                      </wp:positionV>
                      <wp:extent cx="942975" cy="638175"/>
                      <wp:effectExtent l="0" t="0" r="28575" b="2857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lang w:val="pt-BR"/>
                                    </w:rPr>
                                    <w:t>Zeiss</w:t>
                                  </w:r>
                                  <w:proofErr w:type="spellEnd"/>
                                  <w:r>
                                    <w:rPr>
                                      <w:lang w:val="pt-BR"/>
                                    </w:rPr>
                                    <w:t xml:space="preserve"> Invertido</w:t>
                                  </w:r>
                                </w:p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9CFAA8C" id="Text Box 19" o:spid="_x0000_s1031" type="#_x0000_t202" style="position:absolute;left:0;text-align:left;margin-left:16.65pt;margin-top:5.1pt;width:74.25pt;height:50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" fillcolor="white [3201]" strokeweight=".5pt">
                      <v:textbox>
                        <w:txbxContent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lang w:val="pt-BR"/>
                              </w:rPr>
                              <w:t>Zeiss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Invertido</w:t>
                            </w:r>
                          </w:p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E02" w:rsidRPr="00832E02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8BCC893" wp14:editId="3D679455">
                      <wp:simplePos x="0" y="0"/>
                      <wp:positionH relativeFrom="column">
                        <wp:posOffset>-731520</wp:posOffset>
                      </wp:positionH>
                      <wp:positionV relativeFrom="paragraph">
                        <wp:posOffset>64770</wp:posOffset>
                      </wp:positionV>
                      <wp:extent cx="942975" cy="638175"/>
                      <wp:effectExtent l="0" t="0" r="28575" b="2857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pt-BR" w:eastAsia="pt-BR"/>
                                    </w:rPr>
                                    <w:t>Olympus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8BCC893" id="Text Box 17" o:spid="_x0000_s1032" type="#_x0000_t202" style="position:absolute;left:0;text-align:left;margin-left:-57.6pt;margin-top:5.1pt;width:74.25pt;height:50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" fillcolor="white [3201]" strokeweight=".5pt">
                      <v:textbox>
                        <w:txbxContent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pt-BR" w:eastAsia="pt-BR"/>
                              </w:rPr>
                              <w:t>Olympus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22A0" w:rsidRDefault="00D6079E" w:rsidP="00E23DF9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626110</wp:posOffset>
                      </wp:positionV>
                      <wp:extent cx="219075" cy="219075"/>
                      <wp:effectExtent l="0" t="0" r="28575" b="2857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944538" id="Rectangle 40" o:spid="_x0000_s1026" style="position:absolute;margin-left:45.15pt;margin-top:49.3pt;width:17.25pt;height:17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276" w:type="dxa"/>
            <w:gridSpan w:val="2"/>
            <w:tcBorders>
              <w:left w:val="nil"/>
              <w:right w:val="nil"/>
            </w:tcBorders>
          </w:tcPr>
          <w:p w:rsidR="00E23DF9" w:rsidRDefault="00D6079E" w:rsidP="00E23DF9">
            <w:pPr>
              <w:jc w:val="center"/>
              <w:rPr>
                <w:noProof/>
                <w:lang w:val="pt-BR" w:eastAsia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88B89BF" wp14:editId="0C30340A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126365</wp:posOffset>
                      </wp:positionV>
                      <wp:extent cx="219075" cy="209550"/>
                      <wp:effectExtent l="0" t="0" r="28575" b="1905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095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DC06E1" id="Rectangle 42" o:spid="_x0000_s1026" style="position:absolute;margin-left:49.3pt;margin-top:9.95pt;width:17.2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" fillcolor="white [3201]" strokecolor="black [3213]" strokeweight="1pt"/>
                  </w:pict>
                </mc:Fallback>
              </mc:AlternateContent>
            </w:r>
            <w:r w:rsidR="00832E02" w:rsidRPr="00832E02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A4992E" wp14:editId="659537D3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64770</wp:posOffset>
                      </wp:positionV>
                      <wp:extent cx="942975" cy="638175"/>
                      <wp:effectExtent l="0" t="0" r="28575" b="2857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638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pt-BR" w:eastAsia="pt-BR"/>
                                    </w:rPr>
                                    <w:t>Super resolução</w:t>
                                  </w:r>
                                </w:p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0A4992E" id="Text Box 23" o:spid="_x0000_s1033" type="#_x0000_t202" style="position:absolute;left:0;text-align:left;margin-left:20.05pt;margin-top:5.1pt;width:74.25pt;height:50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" fillcolor="white [3201]" strokeweight=".5pt">
                      <v:textbox>
                        <w:txbxContent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pt-BR" w:eastAsia="pt-BR"/>
                              </w:rPr>
                              <w:t>Super resolução</w:t>
                            </w:r>
                          </w:p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22A0" w:rsidRDefault="00D6079E" w:rsidP="00E23DF9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626110</wp:posOffset>
                      </wp:positionV>
                      <wp:extent cx="219075" cy="219075"/>
                      <wp:effectExtent l="0" t="0" r="28575" b="2857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21907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744828" id="Rectangle 43" o:spid="_x0000_s1026" style="position:absolute;margin-left:49.3pt;margin-top:49.3pt;width:17.25pt;height:1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" fillcolor="white [3201]" strokecolor="black [3213]" strokeweight="1pt"/>
                  </w:pict>
                </mc:Fallback>
              </mc:AlternateContent>
            </w:r>
            <w:r w:rsidR="00832E02" w:rsidRPr="00832E02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8CD9557" wp14:editId="71E6E858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568960</wp:posOffset>
                      </wp:positionV>
                      <wp:extent cx="942975" cy="704850"/>
                      <wp:effectExtent l="0" t="0" r="28575" b="1905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D6079E" w:rsidRDefault="00D6079E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D6079E" w:rsidRDefault="00D6079E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D6079E" w:rsidRDefault="00D6079E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>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D9557" id="Text Box 20" o:spid="_x0000_s1034" type="#_x0000_t202" style="position:absolute;left:0;text-align:left;margin-left:20.05pt;margin-top:44.8pt;width:74.25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" fillcolor="white [3201]" strokeweight=".5pt">
                      <v:textbox>
                        <w:txbxContent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D6079E" w:rsidRDefault="00D6079E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D6079E" w:rsidRDefault="00D6079E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D6079E" w:rsidRDefault="00D6079E" w:rsidP="00832E02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E02" w:rsidRPr="00832E02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F1C2E42" wp14:editId="27278AF8">
                      <wp:simplePos x="0" y="0"/>
                      <wp:positionH relativeFrom="column">
                        <wp:posOffset>-1631315</wp:posOffset>
                      </wp:positionH>
                      <wp:positionV relativeFrom="paragraph">
                        <wp:posOffset>568960</wp:posOffset>
                      </wp:positionV>
                      <wp:extent cx="942975" cy="704850"/>
                      <wp:effectExtent l="0" t="0" r="2857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D6079E" w:rsidRDefault="00D6079E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3D714F" w:rsidRDefault="003D714F"/>
                                <w:p w:rsidR="003D714F" w:rsidRDefault="003D714F" w:rsidP="003D714F">
                                  <w:pPr>
                                    <w:rPr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>___________</w:t>
                                  </w:r>
                                </w:p>
                                <w:p w:rsidR="003D714F" w:rsidRDefault="003D714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C2E42" id="Text Box 16" o:spid="_x0000_s1035" type="#_x0000_t202" style="position:absolute;left:0;text-align:left;margin-left:-128.45pt;margin-top:44.8pt;width:74.25pt;height: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" fillcolor="white [3201]" strokeweight=".5pt">
                      <v:textbox>
                        <w:txbxContent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D6079E" w:rsidRDefault="00D6079E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3D714F" w:rsidRDefault="003D714F"/>
                          <w:p w:rsidR="003D714F" w:rsidRDefault="003D714F" w:rsidP="003D714F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</w:t>
                            </w:r>
                          </w:p>
                          <w:p w:rsidR="003D714F" w:rsidRDefault="003D714F"/>
                        </w:txbxContent>
                      </v:textbox>
                    </v:shape>
                  </w:pict>
                </mc:Fallback>
              </mc:AlternateContent>
            </w:r>
            <w:r w:rsidR="00832E02" w:rsidRPr="00832E02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189BF86" wp14:editId="5C855890">
                      <wp:simplePos x="0" y="0"/>
                      <wp:positionH relativeFrom="column">
                        <wp:posOffset>-688340</wp:posOffset>
                      </wp:positionH>
                      <wp:positionV relativeFrom="paragraph">
                        <wp:posOffset>568960</wp:posOffset>
                      </wp:positionV>
                      <wp:extent cx="942975" cy="704850"/>
                      <wp:effectExtent l="0" t="0" r="28575" b="1905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7048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832E02" w:rsidRDefault="00832E02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D6079E" w:rsidRDefault="00D6079E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</w:p>
                                <w:p w:rsidR="00D6079E" w:rsidRDefault="00D6079E" w:rsidP="00832E02">
                                  <w:pPr>
                                    <w:rPr>
                                      <w:lang w:val="pt-BR"/>
                                    </w:rPr>
                                  </w:pPr>
                                  <w:r>
                                    <w:rPr>
                                      <w:lang w:val="pt-BR"/>
                                    </w:rPr>
                                    <w:t>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9BF86" id="Text Box 18" o:spid="_x0000_s1036" type="#_x0000_t202" style="position:absolute;left:0;text-align:left;margin-left:-54.2pt;margin-top:44.8pt;width:74.25pt;height:5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" fillcolor="white [3201]" strokecolor="black [3213]" strokeweight="1pt">
                      <v:textbox>
                        <w:txbxContent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832E02" w:rsidRDefault="00832E02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D6079E" w:rsidRDefault="00D6079E" w:rsidP="00832E02">
                            <w:pPr>
                              <w:rPr>
                                <w:lang w:val="pt-BR"/>
                              </w:rPr>
                            </w:pPr>
                          </w:p>
                          <w:p w:rsidR="00D6079E" w:rsidRDefault="00D6079E" w:rsidP="00832E02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E02"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5E62AE" wp14:editId="7DFC8621">
                      <wp:simplePos x="0" y="0"/>
                      <wp:positionH relativeFrom="column">
                        <wp:posOffset>-3517265</wp:posOffset>
                      </wp:positionH>
                      <wp:positionV relativeFrom="paragraph">
                        <wp:posOffset>568960</wp:posOffset>
                      </wp:positionV>
                      <wp:extent cx="942975" cy="704850"/>
                      <wp:effectExtent l="0" t="0" r="28575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2E02" w:rsidRDefault="00832E02"/>
                                <w:p w:rsidR="003D714F" w:rsidRDefault="003D714F"/>
                                <w:p w:rsidR="003D714F" w:rsidRDefault="003D714F" w:rsidP="003D714F">
                                  <w:pPr>
                                    <w:rPr>
                                      <w:lang w:val="pt-B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lang w:val="pt-BR"/>
                                    </w:rPr>
                                    <w:t>Work</w:t>
                                  </w:r>
                                  <w:proofErr w:type="spellEnd"/>
                                  <w:r>
                                    <w:rPr>
                                      <w:lang w:val="pt-BR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lang w:val="pt-BR"/>
                                    </w:rPr>
                                    <w:t>Station</w:t>
                                  </w:r>
                                  <w:proofErr w:type="spellEnd"/>
                                  <w:r>
                                    <w:rPr>
                                      <w:lang w:val="pt-BR"/>
                                    </w:rPr>
                                    <w:t xml:space="preserve"> off </w:t>
                                  </w:r>
                                  <w:proofErr w:type="spellStart"/>
                                  <w:r>
                                    <w:rPr>
                                      <w:lang w:val="pt-BR"/>
                                    </w:rPr>
                                    <w:t>line</w:t>
                                  </w:r>
                                  <w:proofErr w:type="spellEnd"/>
                                  <w:r>
                                    <w:rPr>
                                      <w:lang w:val="pt-BR"/>
                                    </w:rPr>
                                    <w:t xml:space="preserve"> Nikon</w:t>
                                  </w:r>
                                </w:p>
                                <w:p w:rsidR="00832E02" w:rsidRDefault="00832E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E62AE" id="_x0000_s1037" type="#_x0000_t202" style="position:absolute;left:0;text-align:left;margin-left:-276.95pt;margin-top:44.8pt;width:74.2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" fillcolor="white [3201]" strokeweight=".5pt">
                      <v:textbox>
                        <w:txbxContent>
                          <w:p w:rsidR="00832E02" w:rsidRDefault="00832E02"/>
                          <w:p w:rsidR="003D714F" w:rsidRDefault="003D714F"/>
                          <w:p w:rsidR="003D714F" w:rsidRDefault="003D714F" w:rsidP="003D714F">
                            <w:pPr>
                              <w:rPr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lang w:val="pt-BR"/>
                              </w:rPr>
                              <w:t>Work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Station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off </w:t>
                            </w:r>
                            <w:proofErr w:type="spellStart"/>
                            <w:r>
                              <w:rPr>
                                <w:lang w:val="pt-BR"/>
                              </w:rPr>
                              <w:t>line</w:t>
                            </w:r>
                            <w:proofErr w:type="spellEnd"/>
                            <w:r>
                              <w:rPr>
                                <w:lang w:val="pt-BR"/>
                              </w:rPr>
                              <w:t xml:space="preserve"> Nikon</w:t>
                            </w:r>
                          </w:p>
                          <w:p w:rsidR="00832E02" w:rsidRDefault="00832E0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50" w:type="dxa"/>
            <w:tcBorders>
              <w:left w:val="nil"/>
            </w:tcBorders>
          </w:tcPr>
          <w:p w:rsidR="00C622A0" w:rsidRDefault="00C622A0" w:rsidP="00E23DF9">
            <w:pPr>
              <w:jc w:val="center"/>
              <w:rPr>
                <w:lang w:val="pt-BR"/>
              </w:rPr>
            </w:pPr>
          </w:p>
          <w:p w:rsidR="00AF5EF9" w:rsidRDefault="00AF5EF9" w:rsidP="00E23DF9">
            <w:pPr>
              <w:jc w:val="center"/>
              <w:rPr>
                <w:lang w:val="pt-BR"/>
              </w:rPr>
            </w:pPr>
          </w:p>
          <w:p w:rsidR="00AF5EF9" w:rsidRDefault="00AF5EF9" w:rsidP="00E23DF9">
            <w:pPr>
              <w:jc w:val="center"/>
              <w:rPr>
                <w:lang w:val="pt-BR"/>
              </w:rPr>
            </w:pPr>
          </w:p>
          <w:p w:rsidR="00AF5EF9" w:rsidRDefault="00AF5EF9" w:rsidP="00E23DF9">
            <w:pPr>
              <w:jc w:val="center"/>
              <w:rPr>
                <w:lang w:val="pt-BR"/>
              </w:rPr>
            </w:pPr>
          </w:p>
          <w:p w:rsidR="00AF5EF9" w:rsidRDefault="00AF5EF9" w:rsidP="00E23DF9">
            <w:pPr>
              <w:jc w:val="center"/>
              <w:rPr>
                <w:lang w:val="pt-BR"/>
              </w:rPr>
            </w:pPr>
          </w:p>
          <w:p w:rsidR="00AF5EF9" w:rsidRDefault="00AF5EF9" w:rsidP="00E23DF9">
            <w:pPr>
              <w:jc w:val="center"/>
              <w:rPr>
                <w:lang w:val="pt-BR"/>
              </w:rPr>
            </w:pPr>
          </w:p>
          <w:p w:rsidR="00AF5EF9" w:rsidRDefault="00AF5EF9" w:rsidP="00E23DF9">
            <w:pPr>
              <w:jc w:val="center"/>
              <w:rPr>
                <w:lang w:val="pt-BR"/>
              </w:rPr>
            </w:pPr>
          </w:p>
          <w:p w:rsidR="00832E02" w:rsidRDefault="00832E02" w:rsidP="00E23DF9">
            <w:pPr>
              <w:jc w:val="center"/>
              <w:rPr>
                <w:lang w:val="pt-BR"/>
              </w:rPr>
            </w:pPr>
          </w:p>
          <w:p w:rsidR="00832E02" w:rsidRDefault="00832E02" w:rsidP="00E23DF9">
            <w:pPr>
              <w:jc w:val="center"/>
              <w:rPr>
                <w:lang w:val="pt-BR"/>
              </w:rPr>
            </w:pPr>
          </w:p>
          <w:p w:rsidR="00832E02" w:rsidRDefault="00832E02" w:rsidP="00E23DF9">
            <w:pPr>
              <w:jc w:val="center"/>
              <w:rPr>
                <w:lang w:val="pt-BR"/>
              </w:rPr>
            </w:pPr>
          </w:p>
          <w:p w:rsidR="00AF5EF9" w:rsidRDefault="00AF5EF9" w:rsidP="00E23DF9">
            <w:pPr>
              <w:jc w:val="center"/>
              <w:rPr>
                <w:lang w:val="pt-BR"/>
              </w:rPr>
            </w:pPr>
          </w:p>
        </w:tc>
      </w:tr>
      <w:tr w:rsidR="009E39F7" w:rsidRPr="00AD4336" w:rsidTr="00E23DF9">
        <w:trPr>
          <w:trHeight w:val="333"/>
          <w:jc w:val="center"/>
        </w:trPr>
        <w:tc>
          <w:tcPr>
            <w:tcW w:w="6258" w:type="dxa"/>
            <w:gridSpan w:val="6"/>
            <w:vAlign w:val="center"/>
          </w:tcPr>
          <w:p w:rsidR="009E39F7" w:rsidRPr="004F3108" w:rsidRDefault="009E39F7" w:rsidP="00E735C2">
            <w:pPr>
              <w:rPr>
                <w:lang w:val="pt-BR"/>
              </w:rPr>
            </w:pPr>
            <w:r>
              <w:rPr>
                <w:lang w:val="pt-BR"/>
              </w:rPr>
              <w:t>Será analisado por densidade óptica e/ou necessita de iluminação fixa?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E39F7" w:rsidRPr="004F3108" w:rsidRDefault="0079794B" w:rsidP="00E23DF9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margin">
                        <wp:posOffset>55245</wp:posOffset>
                      </wp:positionH>
                      <wp:positionV relativeFrom="margin">
                        <wp:posOffset>26670</wp:posOffset>
                      </wp:positionV>
                      <wp:extent cx="152400" cy="152400"/>
                      <wp:effectExtent l="13970" t="8255" r="5080" b="10795"/>
                      <wp:wrapNone/>
                      <wp:docPr id="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A94C7" id="Rectangle 44" o:spid="_x0000_s1026" style="position:absolute;margin-left:4.35pt;margin-top:2.1pt;width:12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" filled="f">
                      <w10:wrap anchorx="margin" anchory="margin"/>
                    </v:rect>
                  </w:pict>
                </mc:Fallback>
              </mc:AlternateContent>
            </w:r>
            <w:r w:rsidR="009E39F7">
              <w:rPr>
                <w:noProof/>
                <w:lang w:val="pt-BR" w:eastAsia="pt-BR"/>
              </w:rPr>
              <w:t>sim</w:t>
            </w:r>
          </w:p>
        </w:tc>
        <w:tc>
          <w:tcPr>
            <w:tcW w:w="1959" w:type="dxa"/>
            <w:gridSpan w:val="2"/>
            <w:shd w:val="clear" w:color="auto" w:fill="auto"/>
          </w:tcPr>
          <w:p w:rsidR="009E39F7" w:rsidRPr="004F3108" w:rsidRDefault="0079794B" w:rsidP="00E23DF9">
            <w:pPr>
              <w:jc w:val="center"/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27305</wp:posOffset>
                      </wp:positionV>
                      <wp:extent cx="152400" cy="152400"/>
                      <wp:effectExtent l="11430" t="8890" r="7620" b="10160"/>
                      <wp:wrapNone/>
                      <wp:docPr id="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256B8" id="Rectangle 44" o:spid="_x0000_s1026" style="position:absolute;margin-left:3.85pt;margin-top:2.15pt;width:12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" filled="f"/>
                  </w:pict>
                </mc:Fallback>
              </mc:AlternateContent>
            </w:r>
            <w:r w:rsidR="009E39F7">
              <w:rPr>
                <w:noProof/>
                <w:lang w:val="pt-BR" w:eastAsia="pt-BR"/>
              </w:rPr>
              <w:t>não</w:t>
            </w:r>
          </w:p>
        </w:tc>
      </w:tr>
      <w:tr w:rsidR="00AE7F5E" w:rsidRPr="00157662" w:rsidTr="00BB2151">
        <w:trPr>
          <w:trHeight w:val="471"/>
          <w:jc w:val="center"/>
        </w:trPr>
        <w:tc>
          <w:tcPr>
            <w:tcW w:w="9918" w:type="dxa"/>
            <w:gridSpan w:val="10"/>
            <w:vAlign w:val="center"/>
          </w:tcPr>
          <w:p w:rsidR="00AE7F5E" w:rsidRDefault="00AE7F5E" w:rsidP="00A80197">
            <w:pPr>
              <w:rPr>
                <w:lang w:val="pt-BR"/>
              </w:rPr>
            </w:pPr>
            <w:r w:rsidRPr="009C0633">
              <w:rPr>
                <w:color w:val="000000"/>
                <w:lang w:val="pt-BR"/>
              </w:rPr>
              <w:t>Observações:</w:t>
            </w:r>
          </w:p>
          <w:p w:rsidR="00AE7F5E" w:rsidRDefault="00AE7F5E" w:rsidP="00D750AD">
            <w:pPr>
              <w:jc w:val="center"/>
              <w:rPr>
                <w:lang w:val="pt-BR"/>
              </w:rPr>
            </w:pPr>
          </w:p>
          <w:p w:rsidR="00AE7F5E" w:rsidRDefault="00AE7F5E" w:rsidP="00D750AD">
            <w:pPr>
              <w:jc w:val="center"/>
              <w:rPr>
                <w:lang w:val="pt-BR"/>
              </w:rPr>
            </w:pPr>
          </w:p>
          <w:p w:rsidR="00A80197" w:rsidRDefault="00A80197" w:rsidP="00D750AD">
            <w:pPr>
              <w:jc w:val="center"/>
              <w:rPr>
                <w:lang w:val="pt-BR"/>
              </w:rPr>
            </w:pPr>
          </w:p>
          <w:p w:rsidR="00A80197" w:rsidRDefault="00A80197" w:rsidP="00D750AD">
            <w:pPr>
              <w:jc w:val="center"/>
              <w:rPr>
                <w:lang w:val="pt-BR"/>
              </w:rPr>
            </w:pPr>
          </w:p>
          <w:p w:rsidR="00AE7F5E" w:rsidRDefault="00AE7F5E" w:rsidP="00D750AD">
            <w:pPr>
              <w:jc w:val="center"/>
              <w:rPr>
                <w:lang w:val="pt-BR"/>
              </w:rPr>
            </w:pPr>
          </w:p>
        </w:tc>
      </w:tr>
      <w:tr w:rsidR="00AE7F5E" w:rsidRPr="00EE2953" w:rsidTr="00BB2151">
        <w:trPr>
          <w:trHeight w:val="288"/>
          <w:jc w:val="center"/>
        </w:trPr>
        <w:tc>
          <w:tcPr>
            <w:tcW w:w="9918" w:type="dxa"/>
            <w:gridSpan w:val="10"/>
            <w:shd w:val="clear" w:color="auto" w:fill="000000"/>
            <w:vAlign w:val="center"/>
          </w:tcPr>
          <w:p w:rsidR="00AE7F5E" w:rsidRPr="00A80197" w:rsidRDefault="00AE7F5E" w:rsidP="00E735C2">
            <w:pPr>
              <w:pStyle w:val="Ttulo3"/>
              <w:rPr>
                <w:sz w:val="18"/>
                <w:szCs w:val="18"/>
                <w:lang w:val="pt-BR"/>
              </w:rPr>
            </w:pPr>
            <w:r w:rsidRPr="00A80197">
              <w:rPr>
                <w:sz w:val="18"/>
                <w:szCs w:val="18"/>
                <w:lang w:val="pt-BR"/>
              </w:rPr>
              <w:t>Termo de Responsabilidade</w:t>
            </w:r>
          </w:p>
        </w:tc>
      </w:tr>
      <w:tr w:rsidR="00AE7F5E" w:rsidRPr="00AF5EF9" w:rsidTr="008C3301">
        <w:trPr>
          <w:trHeight w:val="2436"/>
          <w:jc w:val="center"/>
        </w:trPr>
        <w:tc>
          <w:tcPr>
            <w:tcW w:w="9918" w:type="dxa"/>
            <w:gridSpan w:val="10"/>
          </w:tcPr>
          <w:p w:rsidR="00AE7F5E" w:rsidRPr="00A80197" w:rsidRDefault="00A80197" w:rsidP="00626CE6">
            <w:pPr>
              <w:rPr>
                <w:sz w:val="17"/>
                <w:szCs w:val="17"/>
                <w:lang w:val="pt-BR"/>
              </w:rPr>
            </w:pPr>
            <w:r>
              <w:rPr>
                <w:sz w:val="17"/>
                <w:szCs w:val="17"/>
                <w:lang w:val="pt-BR"/>
              </w:rPr>
              <w:t>O Usuário</w:t>
            </w:r>
            <w:r w:rsidR="002C66A5">
              <w:rPr>
                <w:sz w:val="17"/>
                <w:szCs w:val="17"/>
                <w:lang w:val="pt-BR"/>
              </w:rPr>
              <w:t xml:space="preserve"> e seu Orientador</w:t>
            </w:r>
            <w:r>
              <w:rPr>
                <w:sz w:val="17"/>
                <w:szCs w:val="17"/>
                <w:lang w:val="pt-BR"/>
              </w:rPr>
              <w:t xml:space="preserve"> compromete</w:t>
            </w:r>
            <w:r w:rsidR="002C66A5">
              <w:rPr>
                <w:sz w:val="17"/>
                <w:szCs w:val="17"/>
                <w:lang w:val="pt-BR"/>
              </w:rPr>
              <w:t>m</w:t>
            </w:r>
            <w:r>
              <w:rPr>
                <w:sz w:val="17"/>
                <w:szCs w:val="17"/>
                <w:lang w:val="pt-BR"/>
              </w:rPr>
              <w:t>-se</w:t>
            </w:r>
            <w:r w:rsidR="00AE7F5E" w:rsidRPr="00A80197">
              <w:rPr>
                <w:sz w:val="17"/>
                <w:szCs w:val="17"/>
                <w:lang w:val="pt-BR"/>
              </w:rPr>
              <w:t>:</w:t>
            </w:r>
          </w:p>
          <w:p w:rsidR="00AE7F5E" w:rsidRPr="00A80197" w:rsidRDefault="00AE7F5E" w:rsidP="00626CE6">
            <w:pPr>
              <w:rPr>
                <w:sz w:val="17"/>
                <w:szCs w:val="17"/>
                <w:lang w:val="pt-BR"/>
              </w:rPr>
            </w:pPr>
          </w:p>
          <w:p w:rsidR="00AE7F5E" w:rsidRPr="00A80197" w:rsidRDefault="00AE7F5E" w:rsidP="00A80197">
            <w:pPr>
              <w:pStyle w:val="PargrafodaLista"/>
              <w:numPr>
                <w:ilvl w:val="0"/>
                <w:numId w:val="2"/>
              </w:numPr>
              <w:ind w:left="357" w:hanging="357"/>
              <w:rPr>
                <w:sz w:val="17"/>
                <w:szCs w:val="17"/>
                <w:lang w:val="pt-BR"/>
              </w:rPr>
            </w:pPr>
            <w:r w:rsidRPr="00A80197">
              <w:rPr>
                <w:sz w:val="17"/>
                <w:szCs w:val="17"/>
                <w:lang w:val="pt-BR"/>
              </w:rPr>
              <w:t xml:space="preserve">Providenciar a preparação das amostras antecipadamente; </w:t>
            </w:r>
          </w:p>
          <w:p w:rsidR="00AE7F5E" w:rsidRPr="00A80197" w:rsidRDefault="00AE7F5E" w:rsidP="00A80197">
            <w:pPr>
              <w:pStyle w:val="PargrafodaLista"/>
              <w:numPr>
                <w:ilvl w:val="0"/>
                <w:numId w:val="2"/>
              </w:numPr>
              <w:ind w:left="357" w:hanging="357"/>
              <w:rPr>
                <w:sz w:val="17"/>
                <w:szCs w:val="17"/>
                <w:lang w:val="pt-BR"/>
              </w:rPr>
            </w:pPr>
            <w:r w:rsidRPr="00A80197">
              <w:rPr>
                <w:sz w:val="17"/>
                <w:szCs w:val="17"/>
                <w:lang w:val="pt-BR"/>
              </w:rPr>
              <w:t xml:space="preserve">Triar as amostras previamente, trazendo ao equipamento somente as que forem relevantes. </w:t>
            </w:r>
          </w:p>
          <w:p w:rsidR="00AE7F5E" w:rsidRPr="00A80197" w:rsidRDefault="00AE7F5E" w:rsidP="00A80197">
            <w:pPr>
              <w:pStyle w:val="PargrafodaLista"/>
              <w:numPr>
                <w:ilvl w:val="0"/>
                <w:numId w:val="2"/>
              </w:numPr>
              <w:ind w:left="357" w:hanging="357"/>
              <w:rPr>
                <w:sz w:val="17"/>
                <w:szCs w:val="17"/>
                <w:lang w:val="pt-BR"/>
              </w:rPr>
            </w:pPr>
            <w:r w:rsidRPr="00A80197">
              <w:rPr>
                <w:sz w:val="17"/>
                <w:szCs w:val="17"/>
                <w:lang w:val="pt-BR"/>
              </w:rPr>
              <w:t>Respeitar rigorosamente as normas de utilização dos Equipamentos.</w:t>
            </w:r>
          </w:p>
          <w:p w:rsidR="00AE7F5E" w:rsidRPr="00A80197" w:rsidRDefault="00AE7F5E" w:rsidP="00A80197">
            <w:pPr>
              <w:pStyle w:val="PargrafodaLista"/>
              <w:numPr>
                <w:ilvl w:val="0"/>
                <w:numId w:val="2"/>
              </w:numPr>
              <w:ind w:left="357" w:hanging="357"/>
              <w:rPr>
                <w:sz w:val="17"/>
                <w:szCs w:val="17"/>
                <w:lang w:val="pt-BR"/>
              </w:rPr>
            </w:pPr>
            <w:r w:rsidRPr="00A80197">
              <w:rPr>
                <w:sz w:val="17"/>
                <w:szCs w:val="17"/>
                <w:lang w:val="pt-BR"/>
              </w:rPr>
              <w:t>Participar do rateio dos custos de manutenção do equipamento</w:t>
            </w:r>
            <w:r w:rsidR="00DC0676" w:rsidRPr="00A80197">
              <w:rPr>
                <w:sz w:val="17"/>
                <w:szCs w:val="17"/>
                <w:lang w:val="pt-BR"/>
              </w:rPr>
              <w:t>, se necessário</w:t>
            </w:r>
            <w:r w:rsidR="00342268" w:rsidRPr="00A80197">
              <w:rPr>
                <w:sz w:val="17"/>
                <w:szCs w:val="17"/>
                <w:lang w:val="pt-BR"/>
              </w:rPr>
              <w:t>.</w:t>
            </w:r>
          </w:p>
          <w:p w:rsidR="00AE7F5E" w:rsidRPr="00A80197" w:rsidRDefault="00AE7F5E" w:rsidP="00A80197">
            <w:pPr>
              <w:pStyle w:val="PargrafodaLista"/>
              <w:numPr>
                <w:ilvl w:val="0"/>
                <w:numId w:val="2"/>
              </w:numPr>
              <w:ind w:left="357" w:hanging="357"/>
              <w:rPr>
                <w:sz w:val="17"/>
                <w:szCs w:val="17"/>
                <w:lang w:val="pt-BR"/>
              </w:rPr>
            </w:pPr>
            <w:r w:rsidRPr="00A80197">
              <w:rPr>
                <w:sz w:val="17"/>
                <w:szCs w:val="17"/>
                <w:lang w:val="pt-BR"/>
              </w:rPr>
              <w:t>Mencionar agradecimento à CAPES e à FINEP ao realizar uma publicação envolvendo imagens obtidas no equipamento.</w:t>
            </w:r>
          </w:p>
          <w:p w:rsidR="00E23DF9" w:rsidRPr="00A80197" w:rsidRDefault="00E23DF9" w:rsidP="00A80197">
            <w:pPr>
              <w:pStyle w:val="PargrafodaLista"/>
              <w:numPr>
                <w:ilvl w:val="0"/>
                <w:numId w:val="2"/>
              </w:numPr>
              <w:ind w:left="357" w:hanging="357"/>
              <w:rPr>
                <w:sz w:val="17"/>
                <w:szCs w:val="17"/>
                <w:lang w:val="pt-BR"/>
              </w:rPr>
            </w:pPr>
            <w:r w:rsidRPr="00A80197">
              <w:rPr>
                <w:color w:val="FF0000"/>
                <w:sz w:val="17"/>
                <w:szCs w:val="17"/>
                <w:lang w:val="pt-BR"/>
              </w:rPr>
              <w:t>Li e concordo com o regulamento de uso dos equipamentos disponível no site: http://ww</w:t>
            </w:r>
            <w:r w:rsidR="00686D9F">
              <w:rPr>
                <w:color w:val="FF0000"/>
                <w:sz w:val="17"/>
                <w:szCs w:val="17"/>
                <w:lang w:val="pt-BR"/>
              </w:rPr>
              <w:t>w.bio.ufpr.br/ctaf</w:t>
            </w:r>
            <w:r w:rsidRPr="00A80197">
              <w:rPr>
                <w:color w:val="FF0000"/>
                <w:sz w:val="17"/>
                <w:szCs w:val="17"/>
                <w:lang w:val="pt-BR"/>
              </w:rPr>
              <w:t>/</w:t>
            </w:r>
          </w:p>
          <w:p w:rsidR="00AE7F5E" w:rsidRDefault="00AE7F5E" w:rsidP="00D87FAE">
            <w:pPr>
              <w:pStyle w:val="PargrafodaLista"/>
              <w:rPr>
                <w:sz w:val="20"/>
                <w:szCs w:val="20"/>
                <w:lang w:val="pt-BR"/>
              </w:rPr>
            </w:pPr>
          </w:p>
          <w:p w:rsidR="00E23DF9" w:rsidRDefault="00E23DF9" w:rsidP="00D87FAE">
            <w:pPr>
              <w:pStyle w:val="PargrafodaLista"/>
              <w:rPr>
                <w:sz w:val="20"/>
                <w:szCs w:val="20"/>
                <w:lang w:val="pt-BR"/>
              </w:rPr>
            </w:pPr>
          </w:p>
          <w:p w:rsidR="00AE7F5E" w:rsidRPr="00D87FAE" w:rsidRDefault="00AE7F5E" w:rsidP="00D87FAE">
            <w:pPr>
              <w:rPr>
                <w:lang w:val="pt-BR"/>
              </w:rPr>
            </w:pPr>
          </w:p>
          <w:p w:rsidR="00AE7F5E" w:rsidRDefault="00AE7F5E" w:rsidP="00D41AC8">
            <w:pPr>
              <w:autoSpaceDE w:val="0"/>
              <w:autoSpaceDN w:val="0"/>
              <w:adjustRightInd w:val="0"/>
              <w:jc w:val="both"/>
              <w:rPr>
                <w:lang w:val="pt-BR"/>
              </w:rPr>
            </w:pPr>
            <w:r>
              <w:rPr>
                <w:lang w:val="pt-BR"/>
              </w:rPr>
              <w:t>_______________________________                                          ______________________________________</w:t>
            </w:r>
          </w:p>
          <w:p w:rsidR="00AE7F5E" w:rsidRDefault="00AE7F5E" w:rsidP="00D41AC8">
            <w:pPr>
              <w:autoSpaceDE w:val="0"/>
              <w:autoSpaceDN w:val="0"/>
              <w:adjustRightInd w:val="0"/>
              <w:jc w:val="both"/>
              <w:rPr>
                <w:lang w:val="pt-BR"/>
              </w:rPr>
            </w:pPr>
            <w:r>
              <w:rPr>
                <w:lang w:val="pt-BR"/>
              </w:rPr>
              <w:t xml:space="preserve"> </w:t>
            </w:r>
            <w:r w:rsidR="00342268">
              <w:rPr>
                <w:lang w:val="pt-BR"/>
              </w:rPr>
              <w:t xml:space="preserve"> Assinatura e carimbo do Orientador</w:t>
            </w:r>
            <w:r>
              <w:rPr>
                <w:lang w:val="pt-BR"/>
              </w:rPr>
              <w:t xml:space="preserve">   </w:t>
            </w:r>
            <w:r w:rsidR="00342268">
              <w:rPr>
                <w:lang w:val="pt-BR"/>
              </w:rPr>
              <w:t xml:space="preserve">              </w:t>
            </w:r>
            <w:r>
              <w:rPr>
                <w:lang w:val="pt-BR"/>
              </w:rPr>
              <w:t xml:space="preserve">                         </w:t>
            </w:r>
            <w:r w:rsidR="00342268">
              <w:rPr>
                <w:lang w:val="pt-BR"/>
              </w:rPr>
              <w:t xml:space="preserve">                           </w:t>
            </w:r>
            <w:r>
              <w:rPr>
                <w:lang w:val="pt-BR"/>
              </w:rPr>
              <w:t xml:space="preserve"> </w:t>
            </w:r>
            <w:r w:rsidR="00342268">
              <w:rPr>
                <w:lang w:val="pt-BR"/>
              </w:rPr>
              <w:t xml:space="preserve">Solicitante </w:t>
            </w:r>
          </w:p>
          <w:p w:rsidR="00342268" w:rsidRPr="006571AE" w:rsidRDefault="00342268" w:rsidP="00D41AC8">
            <w:pPr>
              <w:autoSpaceDE w:val="0"/>
              <w:autoSpaceDN w:val="0"/>
              <w:adjustRightInd w:val="0"/>
              <w:jc w:val="both"/>
              <w:rPr>
                <w:lang w:val="pt-BR"/>
              </w:rPr>
            </w:pPr>
          </w:p>
        </w:tc>
      </w:tr>
    </w:tbl>
    <w:p w:rsidR="00D2479B" w:rsidRDefault="00D2479B" w:rsidP="00E23DF9">
      <w:pPr>
        <w:spacing w:line="360" w:lineRule="auto"/>
        <w:rPr>
          <w:u w:val="single"/>
          <w:lang w:val="pt-BR"/>
        </w:rPr>
      </w:pPr>
      <w:bookmarkStart w:id="0" w:name="_GoBack"/>
      <w:bookmarkEnd w:id="0"/>
    </w:p>
    <w:sectPr w:rsidR="00D2479B" w:rsidSect="00AB0D7B">
      <w:headerReference w:type="even" r:id="rId10"/>
      <w:headerReference w:type="first" r:id="rId11"/>
      <w:footerReference w:type="first" r:id="rId12"/>
      <w:pgSz w:w="11907" w:h="16839"/>
      <w:pgMar w:top="1987" w:right="1440" w:bottom="108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627B" w:rsidRDefault="00B1627B">
      <w:r>
        <w:separator/>
      </w:r>
    </w:p>
  </w:endnote>
  <w:endnote w:type="continuationSeparator" w:id="0">
    <w:p w:rsidR="00B1627B" w:rsidRDefault="00B16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79B" w:rsidRDefault="00D2479B">
    <w:pPr>
      <w:pStyle w:val="Rodap"/>
      <w:jc w:val="right"/>
    </w:pPr>
  </w:p>
  <w:p w:rsidR="00D2479B" w:rsidRDefault="00D2479B" w:rsidP="00FF763B">
    <w:pPr>
      <w:pStyle w:val="Rodap"/>
      <w:ind w:left="-284" w:right="-285"/>
      <w:jc w:val="center"/>
      <w:rPr>
        <w:sz w:val="18"/>
        <w:lang w:val="pt-BR"/>
      </w:rPr>
    </w:pPr>
    <w:r>
      <w:rPr>
        <w:sz w:val="18"/>
        <w:lang w:val="pt-BR"/>
      </w:rPr>
      <w:t>Centro Politécnico –</w:t>
    </w:r>
    <w:r w:rsidR="00596345">
      <w:rPr>
        <w:sz w:val="18"/>
        <w:lang w:val="pt-BR"/>
      </w:rPr>
      <w:t xml:space="preserve"> Setor de Ciências Biológicas -</w:t>
    </w:r>
    <w:r>
      <w:rPr>
        <w:sz w:val="18"/>
        <w:lang w:val="pt-BR"/>
      </w:rPr>
      <w:t xml:space="preserve"> Curitiba/PR</w:t>
    </w:r>
  </w:p>
  <w:p w:rsidR="00342268" w:rsidRDefault="00596345" w:rsidP="00FF763B">
    <w:pPr>
      <w:pStyle w:val="Rodap"/>
      <w:ind w:left="-284" w:right="-285"/>
      <w:jc w:val="center"/>
      <w:rPr>
        <w:sz w:val="18"/>
        <w:szCs w:val="18"/>
        <w:lang w:val="pt-BR" w:eastAsia="pt-BR"/>
      </w:rPr>
    </w:pPr>
    <w:r>
      <w:rPr>
        <w:sz w:val="18"/>
        <w:szCs w:val="18"/>
        <w:lang w:val="pt-BR"/>
      </w:rPr>
      <w:t>Telefone</w:t>
    </w:r>
    <w:r w:rsidR="00D750AD" w:rsidRPr="00596345">
      <w:rPr>
        <w:sz w:val="18"/>
        <w:szCs w:val="18"/>
        <w:lang w:val="pt-BR"/>
      </w:rPr>
      <w:t xml:space="preserve">: (41) 3361-1584 / E-mail: </w:t>
    </w:r>
    <w:hyperlink r:id="rId1" w:history="1">
      <w:r w:rsidR="00DB149E" w:rsidRPr="00897A69">
        <w:rPr>
          <w:rStyle w:val="Hyperlink"/>
          <w:rFonts w:cs="Arial"/>
          <w:sz w:val="18"/>
          <w:szCs w:val="18"/>
          <w:lang w:val="pt-BR" w:eastAsia="pt-BR"/>
        </w:rPr>
        <w:t>ctaf.ufpr@gmail.com</w:t>
      </w:r>
    </w:hyperlink>
    <w:r w:rsidRPr="00596345">
      <w:rPr>
        <w:sz w:val="18"/>
        <w:szCs w:val="18"/>
        <w:lang w:val="pt-BR" w:eastAsia="pt-BR"/>
      </w:rPr>
      <w:t xml:space="preserve"> </w:t>
    </w:r>
  </w:p>
  <w:p w:rsidR="00D2479B" w:rsidRPr="00596345" w:rsidRDefault="00342268" w:rsidP="00663765">
    <w:pPr>
      <w:pStyle w:val="Rodap"/>
      <w:jc w:val="center"/>
      <w:rPr>
        <w:sz w:val="18"/>
        <w:szCs w:val="18"/>
        <w:lang w:val="pt-BR"/>
      </w:rPr>
    </w:pPr>
    <w:r w:rsidRPr="00342268">
      <w:rPr>
        <w:sz w:val="18"/>
        <w:szCs w:val="18"/>
        <w:lang w:val="pt-BR"/>
      </w:rPr>
      <w:t>http://w</w:t>
    </w:r>
    <w:r w:rsidR="00BB70EB">
      <w:rPr>
        <w:sz w:val="18"/>
        <w:szCs w:val="18"/>
        <w:lang w:val="pt-BR"/>
      </w:rPr>
      <w:t>ww.bio.ufpr.br/portal/ctaf</w:t>
    </w:r>
    <w:r w:rsidRPr="00342268">
      <w:rPr>
        <w:sz w:val="18"/>
        <w:szCs w:val="18"/>
        <w:lang w:val="pt-BR"/>
      </w:rPr>
      <w:t>/</w:t>
    </w:r>
  </w:p>
  <w:p w:rsidR="00D2479B" w:rsidRPr="00663765" w:rsidRDefault="00D2479B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627B" w:rsidRDefault="00B1627B">
      <w:r>
        <w:separator/>
      </w:r>
    </w:p>
  </w:footnote>
  <w:footnote w:type="continuationSeparator" w:id="0">
    <w:p w:rsidR="00B1627B" w:rsidRDefault="00B16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79B" w:rsidRDefault="00B1627B">
    <w:pPr>
      <w:pStyle w:val="Cabealho"/>
    </w:pPr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5528" o:spid="_x0000_s2175" type="#_x0000_t75" style="position:absolute;margin-left:0;margin-top:0;width:451.25pt;height:373.2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479B" w:rsidRDefault="00D2479B">
    <w:pPr>
      <w:pStyle w:val="Cabealho"/>
    </w:pPr>
  </w:p>
  <w:p w:rsidR="00D750AD" w:rsidRDefault="00D750A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E9112F"/>
    <w:multiLevelType w:val="hybridMultilevel"/>
    <w:tmpl w:val="C954207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3FD5C00"/>
    <w:multiLevelType w:val="hybridMultilevel"/>
    <w:tmpl w:val="C954207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1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BA1"/>
    <w:rsid w:val="000A1B5C"/>
    <w:rsid w:val="000B4776"/>
    <w:rsid w:val="000C5FDE"/>
    <w:rsid w:val="000D743E"/>
    <w:rsid w:val="000F19FC"/>
    <w:rsid w:val="000F62AA"/>
    <w:rsid w:val="001442FA"/>
    <w:rsid w:val="00146413"/>
    <w:rsid w:val="0015623A"/>
    <w:rsid w:val="00157662"/>
    <w:rsid w:val="001D3B6E"/>
    <w:rsid w:val="001D6A84"/>
    <w:rsid w:val="0022377F"/>
    <w:rsid w:val="0025324C"/>
    <w:rsid w:val="00253D44"/>
    <w:rsid w:val="0028704A"/>
    <w:rsid w:val="002B318B"/>
    <w:rsid w:val="002C0F07"/>
    <w:rsid w:val="002C5CDC"/>
    <w:rsid w:val="002C66A5"/>
    <w:rsid w:val="00305D65"/>
    <w:rsid w:val="00321002"/>
    <w:rsid w:val="00342268"/>
    <w:rsid w:val="0035130A"/>
    <w:rsid w:val="003831AD"/>
    <w:rsid w:val="00396E71"/>
    <w:rsid w:val="003B3742"/>
    <w:rsid w:val="003D714F"/>
    <w:rsid w:val="003E1D81"/>
    <w:rsid w:val="004233B6"/>
    <w:rsid w:val="004259B8"/>
    <w:rsid w:val="00431BA3"/>
    <w:rsid w:val="0044229B"/>
    <w:rsid w:val="00443AC8"/>
    <w:rsid w:val="00445932"/>
    <w:rsid w:val="004C0CCC"/>
    <w:rsid w:val="004C6060"/>
    <w:rsid w:val="004F3108"/>
    <w:rsid w:val="00571100"/>
    <w:rsid w:val="00587CE0"/>
    <w:rsid w:val="0059100B"/>
    <w:rsid w:val="0059164D"/>
    <w:rsid w:val="00596345"/>
    <w:rsid w:val="005A31F6"/>
    <w:rsid w:val="005A5043"/>
    <w:rsid w:val="005B643D"/>
    <w:rsid w:val="005E27FE"/>
    <w:rsid w:val="005E37A6"/>
    <w:rsid w:val="00602ECF"/>
    <w:rsid w:val="00626CE6"/>
    <w:rsid w:val="00654484"/>
    <w:rsid w:val="006571AE"/>
    <w:rsid w:val="00662AFD"/>
    <w:rsid w:val="00663765"/>
    <w:rsid w:val="006801F5"/>
    <w:rsid w:val="00686D9F"/>
    <w:rsid w:val="006A4424"/>
    <w:rsid w:val="006A7D13"/>
    <w:rsid w:val="006C1591"/>
    <w:rsid w:val="006D536B"/>
    <w:rsid w:val="006F5DDD"/>
    <w:rsid w:val="007146C6"/>
    <w:rsid w:val="00717547"/>
    <w:rsid w:val="007378DB"/>
    <w:rsid w:val="00746C37"/>
    <w:rsid w:val="00754B61"/>
    <w:rsid w:val="00782742"/>
    <w:rsid w:val="0079794B"/>
    <w:rsid w:val="007D09FD"/>
    <w:rsid w:val="007D33AC"/>
    <w:rsid w:val="00802677"/>
    <w:rsid w:val="00815A70"/>
    <w:rsid w:val="00832E02"/>
    <w:rsid w:val="00843EB0"/>
    <w:rsid w:val="00864220"/>
    <w:rsid w:val="00873938"/>
    <w:rsid w:val="008C3301"/>
    <w:rsid w:val="0091248D"/>
    <w:rsid w:val="00930956"/>
    <w:rsid w:val="00957852"/>
    <w:rsid w:val="00997CEB"/>
    <w:rsid w:val="009B4047"/>
    <w:rsid w:val="009B4F19"/>
    <w:rsid w:val="009C0633"/>
    <w:rsid w:val="009E39F7"/>
    <w:rsid w:val="009F7600"/>
    <w:rsid w:val="00A146EC"/>
    <w:rsid w:val="00A333D6"/>
    <w:rsid w:val="00A514B1"/>
    <w:rsid w:val="00A65015"/>
    <w:rsid w:val="00A73976"/>
    <w:rsid w:val="00A80197"/>
    <w:rsid w:val="00A80723"/>
    <w:rsid w:val="00A82DA0"/>
    <w:rsid w:val="00AA36FA"/>
    <w:rsid w:val="00AB0D7B"/>
    <w:rsid w:val="00AD4336"/>
    <w:rsid w:val="00AE1007"/>
    <w:rsid w:val="00AE7F5E"/>
    <w:rsid w:val="00AF5EF9"/>
    <w:rsid w:val="00B119FB"/>
    <w:rsid w:val="00B1627B"/>
    <w:rsid w:val="00B214B3"/>
    <w:rsid w:val="00B33F9A"/>
    <w:rsid w:val="00B34AA3"/>
    <w:rsid w:val="00B419EB"/>
    <w:rsid w:val="00B632F9"/>
    <w:rsid w:val="00B777C8"/>
    <w:rsid w:val="00B821FF"/>
    <w:rsid w:val="00B968DB"/>
    <w:rsid w:val="00BB2151"/>
    <w:rsid w:val="00BB70EB"/>
    <w:rsid w:val="00BC1570"/>
    <w:rsid w:val="00BC1865"/>
    <w:rsid w:val="00BC7A84"/>
    <w:rsid w:val="00C07816"/>
    <w:rsid w:val="00C33D18"/>
    <w:rsid w:val="00C622A0"/>
    <w:rsid w:val="00C63BA1"/>
    <w:rsid w:val="00C72811"/>
    <w:rsid w:val="00C904B0"/>
    <w:rsid w:val="00C91AC2"/>
    <w:rsid w:val="00CC6AD6"/>
    <w:rsid w:val="00CD06E7"/>
    <w:rsid w:val="00CE082F"/>
    <w:rsid w:val="00D01713"/>
    <w:rsid w:val="00D2479B"/>
    <w:rsid w:val="00D41AC8"/>
    <w:rsid w:val="00D56ACF"/>
    <w:rsid w:val="00D57A97"/>
    <w:rsid w:val="00D6079E"/>
    <w:rsid w:val="00D67D38"/>
    <w:rsid w:val="00D750AD"/>
    <w:rsid w:val="00D87FAE"/>
    <w:rsid w:val="00DA3122"/>
    <w:rsid w:val="00DB149E"/>
    <w:rsid w:val="00DC0676"/>
    <w:rsid w:val="00DC1329"/>
    <w:rsid w:val="00E04137"/>
    <w:rsid w:val="00E1622E"/>
    <w:rsid w:val="00E23DF9"/>
    <w:rsid w:val="00E735C2"/>
    <w:rsid w:val="00E83F4D"/>
    <w:rsid w:val="00EA5F8B"/>
    <w:rsid w:val="00ED03D2"/>
    <w:rsid w:val="00ED1D53"/>
    <w:rsid w:val="00EE2953"/>
    <w:rsid w:val="00F10D1F"/>
    <w:rsid w:val="00F20609"/>
    <w:rsid w:val="00F30C2B"/>
    <w:rsid w:val="00F35D1F"/>
    <w:rsid w:val="00F379AF"/>
    <w:rsid w:val="00F54B72"/>
    <w:rsid w:val="00F774B9"/>
    <w:rsid w:val="00F828C1"/>
    <w:rsid w:val="00FB1955"/>
    <w:rsid w:val="00FB665F"/>
    <w:rsid w:val="00FD0AC2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76"/>
    <o:shapelayout v:ext="edit">
      <o:idmap v:ext="edit" data="1"/>
    </o:shapelayout>
  </w:shapeDefaults>
  <w:decimalSymbol w:val=","/>
  <w:listSeparator w:val=";"/>
  <w14:docId w14:val="10C1D1E2"/>
  <w15:docId w15:val="{31BA4123-73C4-4256-BEC5-34B226069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65F"/>
    <w:rPr>
      <w:rFonts w:ascii="Arial" w:hAnsi="Arial" w:cs="Arial"/>
      <w:sz w:val="19"/>
      <w:szCs w:val="19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FB665F"/>
    <w:pPr>
      <w:tabs>
        <w:tab w:val="left" w:pos="7185"/>
      </w:tabs>
      <w:spacing w:before="120" w:after="120"/>
      <w:ind w:left="-907" w:right="-360"/>
      <w:jc w:val="right"/>
      <w:outlineLvl w:val="0"/>
    </w:pPr>
    <w:rPr>
      <w:b/>
      <w:color w:val="8080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9"/>
    <w:qFormat/>
    <w:rsid w:val="00FB665F"/>
    <w:pPr>
      <w:tabs>
        <w:tab w:val="left" w:pos="7185"/>
      </w:tabs>
      <w:spacing w:after="60"/>
      <w:ind w:left="-432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9"/>
    <w:qFormat/>
    <w:rsid w:val="00FB665F"/>
    <w:pPr>
      <w:jc w:val="center"/>
      <w:outlineLvl w:val="2"/>
    </w:pPr>
    <w:rPr>
      <w:b/>
      <w:color w:val="FFFFFF"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rsid w:val="00CD06E7"/>
    <w:pPr>
      <w:keepNext/>
      <w:jc w:val="center"/>
      <w:outlineLvl w:val="3"/>
    </w:pPr>
    <w:rPr>
      <w:rFonts w:cs="Times New Roman"/>
      <w:b/>
      <w:sz w:val="18"/>
      <w:szCs w:val="20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812500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Ttulo2Char">
    <w:name w:val="Título 2 Char"/>
    <w:link w:val="Ttulo2"/>
    <w:uiPriority w:val="9"/>
    <w:semiHidden/>
    <w:rsid w:val="00812500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Ttulo3Char">
    <w:name w:val="Título 3 Char"/>
    <w:link w:val="Ttulo3"/>
    <w:uiPriority w:val="9"/>
    <w:semiHidden/>
    <w:rsid w:val="00812500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Ttulo4Char">
    <w:name w:val="Título 4 Char"/>
    <w:link w:val="Ttulo4"/>
    <w:uiPriority w:val="99"/>
    <w:locked/>
    <w:rsid w:val="00CD06E7"/>
    <w:rPr>
      <w:rFonts w:ascii="Arial" w:hAnsi="Arial" w:cs="Times New Roman"/>
      <w:b/>
      <w:sz w:val="18"/>
    </w:rPr>
  </w:style>
  <w:style w:type="paragraph" w:styleId="Cabealho">
    <w:name w:val="header"/>
    <w:basedOn w:val="Normal"/>
    <w:link w:val="CabealhoChar"/>
    <w:uiPriority w:val="99"/>
    <w:rsid w:val="00FB665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semiHidden/>
    <w:rsid w:val="00812500"/>
    <w:rPr>
      <w:rFonts w:ascii="Arial" w:hAnsi="Arial" w:cs="Arial"/>
      <w:sz w:val="19"/>
      <w:szCs w:val="19"/>
      <w:lang w:val="en-US" w:eastAsia="en-US"/>
    </w:rPr>
  </w:style>
  <w:style w:type="paragraph" w:styleId="Rodap">
    <w:name w:val="footer"/>
    <w:basedOn w:val="Normal"/>
    <w:link w:val="RodapChar"/>
    <w:uiPriority w:val="99"/>
    <w:rsid w:val="00FB665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locked/>
    <w:rsid w:val="00663765"/>
    <w:rPr>
      <w:rFonts w:ascii="Arial" w:hAnsi="Arial" w:cs="Arial"/>
      <w:sz w:val="19"/>
      <w:szCs w:val="19"/>
      <w:lang w:val="en-US" w:eastAsia="en-US"/>
    </w:rPr>
  </w:style>
  <w:style w:type="paragraph" w:styleId="Corpodetexto">
    <w:name w:val="Body Text"/>
    <w:basedOn w:val="Normal"/>
    <w:link w:val="CorpodetextoChar"/>
    <w:uiPriority w:val="99"/>
    <w:rsid w:val="00FB665F"/>
  </w:style>
  <w:style w:type="character" w:customStyle="1" w:styleId="CorpodetextoChar">
    <w:name w:val="Corpo de texto Char"/>
    <w:link w:val="Corpodetexto"/>
    <w:uiPriority w:val="99"/>
    <w:semiHidden/>
    <w:rsid w:val="00812500"/>
    <w:rPr>
      <w:rFonts w:ascii="Arial" w:hAnsi="Arial" w:cs="Arial"/>
      <w:sz w:val="19"/>
      <w:szCs w:val="19"/>
      <w:lang w:val="en-US" w:eastAsia="en-US"/>
    </w:rPr>
  </w:style>
  <w:style w:type="paragraph" w:styleId="Corpodetexto2">
    <w:name w:val="Body Text 2"/>
    <w:basedOn w:val="Normal"/>
    <w:link w:val="Corpodetexto2Char"/>
    <w:uiPriority w:val="99"/>
    <w:rsid w:val="00FB665F"/>
    <w:pPr>
      <w:tabs>
        <w:tab w:val="left" w:pos="1143"/>
        <w:tab w:val="left" w:pos="3600"/>
        <w:tab w:val="left" w:pos="7200"/>
      </w:tabs>
    </w:pPr>
    <w:rPr>
      <w:i/>
      <w:sz w:val="16"/>
      <w:szCs w:val="16"/>
    </w:rPr>
  </w:style>
  <w:style w:type="character" w:customStyle="1" w:styleId="Corpodetexto2Char">
    <w:name w:val="Corpo de texto 2 Char"/>
    <w:link w:val="Corpodetexto2"/>
    <w:uiPriority w:val="99"/>
    <w:semiHidden/>
    <w:rsid w:val="00812500"/>
    <w:rPr>
      <w:rFonts w:ascii="Arial" w:hAnsi="Arial" w:cs="Arial"/>
      <w:sz w:val="19"/>
      <w:szCs w:val="19"/>
      <w:lang w:val="en-US" w:eastAsia="en-US"/>
    </w:rPr>
  </w:style>
  <w:style w:type="paragraph" w:styleId="Corpodetexto3">
    <w:name w:val="Body Text 3"/>
    <w:basedOn w:val="Normal"/>
    <w:link w:val="Corpodetexto3Char"/>
    <w:uiPriority w:val="99"/>
    <w:rsid w:val="00FB665F"/>
    <w:pPr>
      <w:jc w:val="center"/>
    </w:pPr>
  </w:style>
  <w:style w:type="character" w:customStyle="1" w:styleId="Corpodetexto3Char">
    <w:name w:val="Corpo de texto 3 Char"/>
    <w:link w:val="Corpodetexto3"/>
    <w:uiPriority w:val="99"/>
    <w:semiHidden/>
    <w:rsid w:val="00812500"/>
    <w:rPr>
      <w:rFonts w:ascii="Arial" w:hAnsi="Arial" w:cs="Arial"/>
      <w:sz w:val="16"/>
      <w:szCs w:val="16"/>
      <w:lang w:val="en-US" w:eastAsia="en-US"/>
    </w:rPr>
  </w:style>
  <w:style w:type="paragraph" w:customStyle="1" w:styleId="Caixadeseleo">
    <w:name w:val="Caixa de seleção"/>
    <w:basedOn w:val="Normal"/>
    <w:next w:val="Normal"/>
    <w:uiPriority w:val="99"/>
    <w:rsid w:val="00FB665F"/>
    <w:pPr>
      <w:jc w:val="center"/>
    </w:pPr>
  </w:style>
  <w:style w:type="paragraph" w:styleId="Textodebalo">
    <w:name w:val="Balloon Text"/>
    <w:basedOn w:val="Normal"/>
    <w:link w:val="TextodebaloChar"/>
    <w:uiPriority w:val="99"/>
    <w:rsid w:val="002532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locked/>
    <w:rsid w:val="0025324C"/>
    <w:rPr>
      <w:rFonts w:ascii="Tahoma" w:hAnsi="Tahoma" w:cs="Tahoma"/>
      <w:sz w:val="16"/>
      <w:szCs w:val="16"/>
      <w:lang w:val="en-US" w:eastAsia="en-US"/>
    </w:rPr>
  </w:style>
  <w:style w:type="paragraph" w:customStyle="1" w:styleId="Corpodotexto4">
    <w:name w:val="Corpo do texto 4"/>
    <w:basedOn w:val="Normal"/>
    <w:next w:val="Normal"/>
    <w:uiPriority w:val="99"/>
    <w:rsid w:val="00FB665F"/>
    <w:pPr>
      <w:spacing w:after="120"/>
    </w:pPr>
    <w:rPr>
      <w:i/>
      <w:sz w:val="20"/>
      <w:szCs w:val="20"/>
    </w:rPr>
  </w:style>
  <w:style w:type="paragraph" w:customStyle="1" w:styleId="Textodecampo">
    <w:name w:val="Texto de campo"/>
    <w:link w:val="Caracdotextodocampo"/>
    <w:uiPriority w:val="99"/>
    <w:rsid w:val="00FB665F"/>
  </w:style>
  <w:style w:type="character" w:customStyle="1" w:styleId="Caracdotextodocampo">
    <w:name w:val="Carac do texto do campo"/>
    <w:link w:val="Textodecampo"/>
    <w:uiPriority w:val="99"/>
    <w:locked/>
    <w:rsid w:val="00FB665F"/>
    <w:rPr>
      <w:lang w:val="pt-BR" w:eastAsia="pt-BR" w:bidi="ar-SA"/>
    </w:rPr>
  </w:style>
  <w:style w:type="table" w:customStyle="1" w:styleId="Tabelanormal1">
    <w:name w:val="Tabela normal1"/>
    <w:uiPriority w:val="99"/>
    <w:semiHidden/>
    <w:rsid w:val="00FB665F"/>
    <w:rPr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82DA0"/>
    <w:pPr>
      <w:ind w:left="720"/>
      <w:contextualSpacing/>
    </w:pPr>
  </w:style>
  <w:style w:type="character" w:styleId="Hyperlink">
    <w:name w:val="Hyperlink"/>
    <w:uiPriority w:val="99"/>
    <w:rsid w:val="00654484"/>
    <w:rPr>
      <w:rFonts w:cs="Times New Roman"/>
      <w:color w:val="0000FF"/>
      <w:u w:val="single"/>
    </w:rPr>
  </w:style>
  <w:style w:type="character" w:styleId="TextodoEspaoReservado">
    <w:name w:val="Placeholder Text"/>
    <w:uiPriority w:val="99"/>
    <w:semiHidden/>
    <w:rsid w:val="00321002"/>
    <w:rPr>
      <w:rFonts w:cs="Times New Roman"/>
      <w:color w:val="808080"/>
    </w:rPr>
  </w:style>
  <w:style w:type="paragraph" w:customStyle="1" w:styleId="Default">
    <w:name w:val="Default"/>
    <w:rsid w:val="00D87F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character" w:styleId="Refdecomentrio">
    <w:name w:val="annotation reference"/>
    <w:uiPriority w:val="99"/>
    <w:semiHidden/>
    <w:unhideWhenUsed/>
    <w:rsid w:val="00DC067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067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DC0676"/>
    <w:rPr>
      <w:rFonts w:ascii="Arial" w:hAnsi="Arial" w:cs="Arial"/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067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DC0676"/>
    <w:rPr>
      <w:rFonts w:ascii="Arial" w:hAnsi="Arial" w:cs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taf.ufp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stavo\AppData\Roaming\Microsoft\Templates\Job%20applicant%20evaluation%20form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Job applicant evaluation form</Template>
  <TotalTime>3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Nº             /2013</vt:lpstr>
      <vt:lpstr>Nº             /2013</vt:lpstr>
    </vt:vector>
  </TitlesOfParts>
  <Company>Microsoft Corporation</Company>
  <LinksUpToDate>false</LinksUpToDate>
  <CharactersWithSpaces>1387</CharactersWithSpaces>
  <SharedDoc>false</SharedDoc>
  <HLinks>
    <vt:vector size="6" baseType="variant">
      <vt:variant>
        <vt:i4>1703976</vt:i4>
      </vt:variant>
      <vt:variant>
        <vt:i4>0</vt:i4>
      </vt:variant>
      <vt:variant>
        <vt:i4>0</vt:i4>
      </vt:variant>
      <vt:variant>
        <vt:i4>5</vt:i4>
      </vt:variant>
      <vt:variant>
        <vt:lpwstr>mailto:labconfocalufpr@gmail.com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            /2013</dc:title>
  <dc:creator>Luis Gustavo de Matos dos Santos</dc:creator>
  <cp:lastModifiedBy>Lab</cp:lastModifiedBy>
  <cp:revision>6</cp:revision>
  <cp:lastPrinted>2013-02-19T19:49:00Z</cp:lastPrinted>
  <dcterms:created xsi:type="dcterms:W3CDTF">2017-11-21T18:22:00Z</dcterms:created>
  <dcterms:modified xsi:type="dcterms:W3CDTF">2017-12-08T14:39:00Z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TC060888121046</vt:lpwstr>
  </property>
</Properties>
</file>